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140B32" w14:textId="4D8879AF" w:rsidR="006807C5" w:rsidRPr="002D05A5" w:rsidRDefault="00A3036E" w:rsidP="002D05A5">
      <w:pPr>
        <w:pStyle w:val="Title"/>
        <w:spacing w:line="240" w:lineRule="auto"/>
        <w:ind w:firstLine="0"/>
        <w:rPr>
          <w:rFonts w:ascii="Arial" w:hAnsi="Arial" w:cs="Arial"/>
          <w:b w:val="0"/>
        </w:rPr>
      </w:pPr>
      <w:r w:rsidRPr="002D05A5">
        <w:rPr>
          <w:rFonts w:ascii="Arial" w:hAnsi="Arial" w:cs="Arial"/>
        </w:rPr>
        <w:t>4-809</w:t>
      </w:r>
      <w:r w:rsidR="00AE66E6" w:rsidRPr="002D05A5">
        <w:rPr>
          <w:rFonts w:ascii="Arial" w:hAnsi="Arial" w:cs="Arial"/>
        </w:rPr>
        <w:t>.</w:t>
      </w:r>
      <w:r w:rsidR="002D05A5">
        <w:rPr>
          <w:rFonts w:ascii="Arial" w:hAnsi="Arial" w:cs="Arial"/>
        </w:rPr>
        <w:t xml:space="preserve"> </w:t>
      </w:r>
      <w:r w:rsidRPr="002D05A5">
        <w:rPr>
          <w:rFonts w:ascii="Arial" w:hAnsi="Arial" w:cs="Arial"/>
        </w:rPr>
        <w:t>Claim</w:t>
      </w:r>
      <w:r w:rsidR="002D05A5">
        <w:rPr>
          <w:rFonts w:ascii="Arial" w:hAnsi="Arial" w:cs="Arial"/>
        </w:rPr>
        <w:t xml:space="preserve"> </w:t>
      </w:r>
      <w:r w:rsidRPr="002D05A5">
        <w:rPr>
          <w:rFonts w:ascii="Arial" w:hAnsi="Arial" w:cs="Arial"/>
        </w:rPr>
        <w:t>of</w:t>
      </w:r>
      <w:r w:rsidR="002D05A5">
        <w:rPr>
          <w:rFonts w:ascii="Arial" w:hAnsi="Arial" w:cs="Arial"/>
        </w:rPr>
        <w:t xml:space="preserve"> </w:t>
      </w:r>
      <w:r w:rsidRPr="002D05A5">
        <w:rPr>
          <w:rFonts w:ascii="Arial" w:hAnsi="Arial" w:cs="Arial"/>
        </w:rPr>
        <w:t>exemption</w:t>
      </w:r>
      <w:r w:rsidR="002D05A5">
        <w:rPr>
          <w:rFonts w:ascii="Arial" w:hAnsi="Arial" w:cs="Arial"/>
        </w:rPr>
        <w:t xml:space="preserve"> </w:t>
      </w:r>
      <w:r w:rsidRPr="002D05A5">
        <w:rPr>
          <w:rFonts w:ascii="Arial" w:hAnsi="Arial" w:cs="Arial"/>
        </w:rPr>
        <w:t>from</w:t>
      </w:r>
      <w:r w:rsidR="002D05A5">
        <w:rPr>
          <w:rFonts w:ascii="Arial" w:hAnsi="Arial" w:cs="Arial"/>
        </w:rPr>
        <w:t xml:space="preserve"> </w:t>
      </w:r>
      <w:r w:rsidRPr="002D05A5">
        <w:rPr>
          <w:rFonts w:ascii="Arial" w:hAnsi="Arial" w:cs="Arial"/>
        </w:rPr>
        <w:t>garnishment.</w:t>
      </w:r>
    </w:p>
    <w:p w14:paraId="3DFE4492" w14:textId="325914FA" w:rsidR="00A3036E" w:rsidRPr="002D05A5" w:rsidRDefault="00A3036E" w:rsidP="00C363BE">
      <w:pPr>
        <w:spacing w:line="240" w:lineRule="auto"/>
        <w:ind w:firstLine="0"/>
        <w:jc w:val="left"/>
      </w:pPr>
      <w:r w:rsidRPr="002D05A5">
        <w:t>[For</w:t>
      </w:r>
      <w:r w:rsidR="002D05A5">
        <w:t xml:space="preserve"> </w:t>
      </w:r>
      <w:r w:rsidRPr="002D05A5">
        <w:t>use</w:t>
      </w:r>
      <w:r w:rsidR="002D05A5">
        <w:t xml:space="preserve"> </w:t>
      </w:r>
      <w:r w:rsidRPr="002D05A5">
        <w:t>with</w:t>
      </w:r>
      <w:r w:rsidR="002D05A5">
        <w:t xml:space="preserve"> </w:t>
      </w:r>
      <w:r w:rsidRPr="002D05A5">
        <w:t>Rules</w:t>
      </w:r>
      <w:r w:rsidR="002D05A5">
        <w:t xml:space="preserve"> </w:t>
      </w:r>
      <w:r w:rsidRPr="002D05A5">
        <w:t>1-065.2,</w:t>
      </w:r>
      <w:r w:rsidR="002D05A5">
        <w:t xml:space="preserve"> </w:t>
      </w:r>
      <w:r w:rsidRPr="002D05A5">
        <w:t>2-802</w:t>
      </w:r>
      <w:r w:rsidR="00927B8A" w:rsidRPr="002D05A5">
        <w:t>,</w:t>
      </w:r>
      <w:r w:rsidR="002D05A5">
        <w:t xml:space="preserve"> </w:t>
      </w:r>
      <w:r w:rsidRPr="002D05A5">
        <w:t>and</w:t>
      </w:r>
      <w:r w:rsidR="002D05A5">
        <w:t xml:space="preserve"> </w:t>
      </w:r>
      <w:r w:rsidRPr="002D05A5">
        <w:t>3-802</w:t>
      </w:r>
      <w:r w:rsidR="002D05A5">
        <w:t xml:space="preserve"> </w:t>
      </w:r>
      <w:r w:rsidRPr="002D05A5">
        <w:t>NMRA]</w:t>
      </w:r>
    </w:p>
    <w:p w14:paraId="5E9972D9" w14:textId="77777777" w:rsidR="00A3036E" w:rsidRPr="002D05A5" w:rsidRDefault="00A3036E" w:rsidP="00A3036E">
      <w:pPr>
        <w:spacing w:line="240" w:lineRule="auto"/>
        <w:ind w:firstLine="0"/>
      </w:pPr>
    </w:p>
    <w:p w14:paraId="3FD7D88E" w14:textId="2C22B49A" w:rsidR="00A3036E" w:rsidRPr="002D05A5" w:rsidRDefault="00A3036E" w:rsidP="00C363BE">
      <w:pPr>
        <w:spacing w:line="240" w:lineRule="auto"/>
        <w:ind w:firstLine="0"/>
        <w:jc w:val="left"/>
      </w:pPr>
      <w:r w:rsidRPr="002D05A5">
        <w:t>STATE</w:t>
      </w:r>
      <w:r w:rsidR="002D05A5">
        <w:t xml:space="preserve"> </w:t>
      </w:r>
      <w:r w:rsidRPr="002D05A5">
        <w:t>OF</w:t>
      </w:r>
      <w:r w:rsidR="002D05A5">
        <w:t xml:space="preserve"> </w:t>
      </w:r>
      <w:r w:rsidRPr="002D05A5">
        <w:t>NEW</w:t>
      </w:r>
      <w:r w:rsidR="002D05A5">
        <w:t xml:space="preserve"> </w:t>
      </w:r>
      <w:r w:rsidRPr="002D05A5">
        <w:t>MEXICO</w:t>
      </w:r>
    </w:p>
    <w:p w14:paraId="569BA4BD" w14:textId="77777777" w:rsidR="00A3036E" w:rsidRPr="002D05A5" w:rsidRDefault="00A3036E" w:rsidP="00C363BE">
      <w:pPr>
        <w:spacing w:line="240" w:lineRule="auto"/>
        <w:ind w:firstLine="0"/>
        <w:jc w:val="left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5"/>
        <w:gridCol w:w="4675"/>
      </w:tblGrid>
      <w:tr w:rsidR="002D05A5" w:rsidRPr="002D05A5" w14:paraId="11175BC3" w14:textId="77777777" w:rsidTr="002D05A5">
        <w:tc>
          <w:tcPr>
            <w:tcW w:w="4675" w:type="dxa"/>
          </w:tcPr>
          <w:p w14:paraId="156A0999" w14:textId="0D3885EB" w:rsidR="002D05A5" w:rsidRPr="002D05A5" w:rsidRDefault="002D05A5" w:rsidP="002D05A5">
            <w:pPr>
              <w:spacing w:line="240" w:lineRule="auto"/>
              <w:ind w:firstLine="0"/>
              <w:jc w:val="left"/>
            </w:pPr>
            <w:r w:rsidRPr="002D05A5">
              <w:t>IN</w:t>
            </w:r>
            <w:r>
              <w:t xml:space="preserve"> </w:t>
            </w:r>
            <w:r w:rsidRPr="002D05A5">
              <w:t>THE</w:t>
            </w:r>
            <w:r>
              <w:t xml:space="preserve"> </w:t>
            </w:r>
            <w:r w:rsidRPr="002D05A5">
              <w:t>__________________</w:t>
            </w:r>
            <w:r>
              <w:t xml:space="preserve"> </w:t>
            </w:r>
            <w:r w:rsidRPr="002D05A5">
              <w:t>COURT</w:t>
            </w:r>
          </w:p>
        </w:tc>
        <w:tc>
          <w:tcPr>
            <w:tcW w:w="4675" w:type="dxa"/>
          </w:tcPr>
          <w:p w14:paraId="1FFEE802" w14:textId="6D7B75AB" w:rsidR="002D05A5" w:rsidRPr="002D05A5" w:rsidRDefault="002D05A5" w:rsidP="00C363BE">
            <w:pPr>
              <w:spacing w:line="240" w:lineRule="auto"/>
              <w:ind w:firstLine="0"/>
              <w:jc w:val="center"/>
            </w:pPr>
            <w:r w:rsidRPr="002D05A5">
              <w:t>No.</w:t>
            </w:r>
            <w:r>
              <w:t xml:space="preserve"> </w:t>
            </w:r>
            <w:r w:rsidRPr="002D05A5">
              <w:t>____________</w:t>
            </w:r>
          </w:p>
        </w:tc>
      </w:tr>
    </w:tbl>
    <w:p w14:paraId="5C66A3EA" w14:textId="77777777" w:rsidR="002D05A5" w:rsidRPr="002D05A5" w:rsidRDefault="002D05A5" w:rsidP="00A3036E">
      <w:pPr>
        <w:spacing w:line="240" w:lineRule="auto"/>
        <w:ind w:firstLine="0"/>
      </w:pPr>
    </w:p>
    <w:p w14:paraId="5B20F1F2" w14:textId="77777777" w:rsidR="00A3036E" w:rsidRPr="002D05A5" w:rsidRDefault="00A3036E" w:rsidP="00A3036E">
      <w:pPr>
        <w:spacing w:line="240" w:lineRule="auto"/>
        <w:ind w:firstLine="0"/>
      </w:pPr>
    </w:p>
    <w:p w14:paraId="19EEB159" w14:textId="22F39DD2" w:rsidR="00A3036E" w:rsidRPr="002D05A5" w:rsidRDefault="00A3036E" w:rsidP="00A3036E">
      <w:pPr>
        <w:spacing w:line="240" w:lineRule="auto"/>
        <w:ind w:firstLine="0"/>
        <w:jc w:val="left"/>
      </w:pPr>
      <w:r w:rsidRPr="002D05A5">
        <w:t>______________________________COUNTY</w:t>
      </w:r>
      <w:r w:rsidRPr="002D05A5">
        <w:br/>
        <w:t>____________________________________________,</w:t>
      </w:r>
      <w:r w:rsidR="002D05A5">
        <w:t xml:space="preserve"> </w:t>
      </w:r>
      <w:r w:rsidRPr="002D05A5">
        <w:t>Plaintiff</w:t>
      </w:r>
      <w:r w:rsidRPr="002D05A5">
        <w:br/>
        <w:t>against</w:t>
      </w:r>
      <w:r w:rsidRPr="002D05A5">
        <w:br/>
        <w:t>____________________________________________,</w:t>
      </w:r>
      <w:r w:rsidR="002D05A5">
        <w:t xml:space="preserve"> </w:t>
      </w:r>
      <w:r w:rsidRPr="002D05A5">
        <w:t>Defendant</w:t>
      </w:r>
      <w:r w:rsidRPr="002D05A5">
        <w:br/>
        <w:t>____________________________________________,</w:t>
      </w:r>
      <w:r w:rsidR="002D05A5">
        <w:t xml:space="preserve"> </w:t>
      </w:r>
      <w:r w:rsidRPr="002D05A5">
        <w:t>Garnishee</w:t>
      </w:r>
    </w:p>
    <w:p w14:paraId="75167467" w14:textId="77777777" w:rsidR="00A3036E" w:rsidRPr="002D05A5" w:rsidRDefault="00A3036E" w:rsidP="00A3036E">
      <w:pPr>
        <w:spacing w:line="240" w:lineRule="auto"/>
        <w:ind w:firstLine="0"/>
      </w:pPr>
    </w:p>
    <w:p w14:paraId="797C81C9" w14:textId="16615FF9" w:rsidR="00A3036E" w:rsidRPr="002D05A5" w:rsidRDefault="00A3036E" w:rsidP="00A3036E">
      <w:pPr>
        <w:spacing w:line="240" w:lineRule="auto"/>
        <w:ind w:firstLine="0"/>
        <w:jc w:val="center"/>
        <w:rPr>
          <w:b/>
          <w:bCs/>
        </w:rPr>
      </w:pPr>
      <w:r w:rsidRPr="002D05A5">
        <w:rPr>
          <w:b/>
          <w:bCs/>
        </w:rPr>
        <w:t>CLAIM</w:t>
      </w:r>
      <w:r w:rsidR="002D05A5">
        <w:rPr>
          <w:b/>
          <w:bCs/>
        </w:rPr>
        <w:t xml:space="preserve"> </w:t>
      </w:r>
      <w:r w:rsidRPr="002D05A5">
        <w:rPr>
          <w:b/>
          <w:bCs/>
        </w:rPr>
        <w:t>OF</w:t>
      </w:r>
      <w:r w:rsidR="002D05A5">
        <w:rPr>
          <w:b/>
          <w:bCs/>
        </w:rPr>
        <w:t xml:space="preserve"> </w:t>
      </w:r>
      <w:r w:rsidRPr="002D05A5">
        <w:rPr>
          <w:b/>
          <w:bCs/>
        </w:rPr>
        <w:t>EXEMPTION</w:t>
      </w:r>
      <w:r w:rsidR="002D05A5">
        <w:rPr>
          <w:b/>
          <w:bCs/>
        </w:rPr>
        <w:t xml:space="preserve"> </w:t>
      </w:r>
      <w:r w:rsidRPr="002D05A5">
        <w:rPr>
          <w:b/>
          <w:bCs/>
        </w:rPr>
        <w:t>FROM</w:t>
      </w:r>
      <w:r w:rsidR="002D05A5">
        <w:rPr>
          <w:b/>
          <w:bCs/>
        </w:rPr>
        <w:t xml:space="preserve"> </w:t>
      </w:r>
      <w:r w:rsidRPr="002D05A5">
        <w:rPr>
          <w:b/>
          <w:bCs/>
        </w:rPr>
        <w:t>GARNISHMENT</w:t>
      </w:r>
    </w:p>
    <w:p w14:paraId="388BEB4A" w14:textId="77777777" w:rsidR="00A3036E" w:rsidRPr="002D05A5" w:rsidRDefault="00A3036E" w:rsidP="00A3036E">
      <w:pPr>
        <w:spacing w:line="240" w:lineRule="auto"/>
        <w:ind w:firstLine="0"/>
      </w:pPr>
    </w:p>
    <w:p w14:paraId="010EAE49" w14:textId="5077E832" w:rsidR="00FB6D9D" w:rsidRPr="002D05A5" w:rsidRDefault="00A3036E" w:rsidP="00927B8A">
      <w:pPr>
        <w:spacing w:line="240" w:lineRule="auto"/>
        <w:ind w:firstLine="0"/>
      </w:pPr>
      <w:r w:rsidRPr="002D05A5">
        <w:t>Judgment</w:t>
      </w:r>
      <w:r w:rsidR="002D05A5">
        <w:t xml:space="preserve"> </w:t>
      </w:r>
      <w:r w:rsidRPr="002D05A5">
        <w:t>debtor</w:t>
      </w:r>
      <w:r w:rsidR="002D05A5">
        <w:t xml:space="preserve"> </w:t>
      </w:r>
      <w:r w:rsidRPr="002D05A5">
        <w:t>claims</w:t>
      </w:r>
      <w:r w:rsidR="002D05A5">
        <w:t xml:space="preserve"> </w:t>
      </w:r>
      <w:r w:rsidRPr="002D05A5">
        <w:t>the</w:t>
      </w:r>
      <w:r w:rsidR="002D05A5">
        <w:t xml:space="preserve"> </w:t>
      </w:r>
      <w:r w:rsidRPr="002D05A5">
        <w:t>following</w:t>
      </w:r>
      <w:r w:rsidR="002D05A5">
        <w:t xml:space="preserve"> </w:t>
      </w:r>
      <w:r w:rsidRPr="002D05A5">
        <w:t>exemptions:</w:t>
      </w:r>
    </w:p>
    <w:p w14:paraId="6ACE45AE" w14:textId="02486D76" w:rsidR="00A3036E" w:rsidRPr="002D05A5" w:rsidRDefault="00A3036E" w:rsidP="00927B8A">
      <w:pPr>
        <w:spacing w:line="240" w:lineRule="auto"/>
        <w:ind w:firstLine="0"/>
        <w:rPr>
          <w:i/>
          <w:iCs/>
        </w:rPr>
      </w:pPr>
      <w:r w:rsidRPr="002D05A5">
        <w:rPr>
          <w:i/>
          <w:iCs/>
        </w:rPr>
        <w:t>(check</w:t>
      </w:r>
      <w:r w:rsidR="002D05A5">
        <w:rPr>
          <w:i/>
          <w:iCs/>
        </w:rPr>
        <w:t xml:space="preserve"> </w:t>
      </w:r>
      <w:r w:rsidRPr="002D05A5">
        <w:rPr>
          <w:i/>
          <w:iCs/>
        </w:rPr>
        <w:t>box</w:t>
      </w:r>
      <w:r w:rsidR="002D05A5">
        <w:rPr>
          <w:i/>
          <w:iCs/>
        </w:rPr>
        <w:t xml:space="preserve"> </w:t>
      </w:r>
      <w:r w:rsidRPr="002D05A5">
        <w:rPr>
          <w:i/>
          <w:iCs/>
        </w:rPr>
        <w:t>next</w:t>
      </w:r>
      <w:r w:rsidR="002D05A5">
        <w:rPr>
          <w:i/>
          <w:iCs/>
        </w:rPr>
        <w:t xml:space="preserve"> </w:t>
      </w:r>
      <w:r w:rsidRPr="002D05A5">
        <w:rPr>
          <w:i/>
          <w:iCs/>
        </w:rPr>
        <w:t>to</w:t>
      </w:r>
      <w:r w:rsidR="002D05A5">
        <w:rPr>
          <w:i/>
          <w:iCs/>
        </w:rPr>
        <w:t xml:space="preserve"> </w:t>
      </w:r>
      <w:r w:rsidRPr="002D05A5">
        <w:rPr>
          <w:i/>
          <w:iCs/>
        </w:rPr>
        <w:t>exemption)</w:t>
      </w:r>
    </w:p>
    <w:p w14:paraId="06540F36" w14:textId="77777777" w:rsidR="00A3036E" w:rsidRPr="002D05A5" w:rsidRDefault="00A3036E" w:rsidP="00927B8A">
      <w:pPr>
        <w:spacing w:line="240" w:lineRule="auto"/>
        <w:ind w:firstLine="0"/>
      </w:pPr>
    </w:p>
    <w:p w14:paraId="61D84CC7" w14:textId="77E27D59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a.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social</w:t>
      </w:r>
      <w:r w:rsidR="002D05A5">
        <w:t xml:space="preserve"> </w:t>
      </w:r>
      <w:r w:rsidRPr="002D05A5">
        <w:t>security</w:t>
      </w:r>
      <w:r w:rsidR="002D05A5">
        <w:t xml:space="preserve"> </w:t>
      </w:r>
      <w:r w:rsidRPr="002D05A5">
        <w:t>benefits</w:t>
      </w:r>
      <w:r w:rsidR="002D05A5">
        <w:t xml:space="preserve"> </w:t>
      </w:r>
      <w:r w:rsidRPr="002D05A5">
        <w:t>(OASDI,</w:t>
      </w:r>
      <w:r w:rsidR="002D05A5">
        <w:t xml:space="preserve"> </w:t>
      </w:r>
      <w:r w:rsidRPr="002D05A5">
        <w:t>SSI);</w:t>
      </w:r>
    </w:p>
    <w:p w14:paraId="4206570B" w14:textId="64B0A34D" w:rsidR="00A3036E" w:rsidRPr="002D05A5" w:rsidRDefault="00A3036E" w:rsidP="002D05A5">
      <w:pPr>
        <w:spacing w:line="240" w:lineRule="auto"/>
        <w:ind w:left="1440" w:hanging="720"/>
        <w:jc w:val="left"/>
      </w:pPr>
    </w:p>
    <w:p w14:paraId="0846184B" w14:textId="6F8FCFA3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b.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public</w:t>
      </w:r>
      <w:r w:rsidR="002D05A5">
        <w:t xml:space="preserve"> </w:t>
      </w:r>
      <w:r w:rsidR="00C22334" w:rsidRPr="002D05A5">
        <w:rPr>
          <w:rStyle w:val="statutes"/>
        </w:rPr>
        <w:t>benefits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such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as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medicaid,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medicare,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food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stamps</w:t>
      </w:r>
      <w:r w:rsidR="00927B8A" w:rsidRPr="002D05A5">
        <w:rPr>
          <w:rStyle w:val="statutes"/>
        </w:rPr>
        <w:t>,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other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aid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from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a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government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public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assistance</w:t>
      </w:r>
      <w:r w:rsidR="002D05A5">
        <w:rPr>
          <w:rStyle w:val="statutes"/>
        </w:rPr>
        <w:t xml:space="preserve"> </w:t>
      </w:r>
      <w:r w:rsidR="00C22334" w:rsidRPr="002D05A5">
        <w:rPr>
          <w:rStyle w:val="statutes"/>
        </w:rPr>
        <w:t>program;</w:t>
      </w:r>
    </w:p>
    <w:p w14:paraId="041E99D1" w14:textId="77777777" w:rsidR="00A3036E" w:rsidRPr="002D05A5" w:rsidRDefault="00A3036E" w:rsidP="002D05A5">
      <w:pPr>
        <w:spacing w:line="240" w:lineRule="auto"/>
        <w:ind w:left="1440" w:hanging="720"/>
        <w:jc w:val="left"/>
      </w:pPr>
    </w:p>
    <w:p w14:paraId="24FF8C9E" w14:textId="33466408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c.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life,</w:t>
      </w:r>
      <w:r w:rsidR="002D05A5">
        <w:t xml:space="preserve"> </w:t>
      </w:r>
      <w:r w:rsidRPr="002D05A5">
        <w:t>accident</w:t>
      </w:r>
      <w:r w:rsidR="00927B8A" w:rsidRPr="002D05A5">
        <w:t>,</w:t>
      </w:r>
      <w:r w:rsidR="002D05A5">
        <w:t xml:space="preserve"> </w:t>
      </w:r>
      <w:r w:rsidRPr="002D05A5">
        <w:t>or</w:t>
      </w:r>
      <w:r w:rsidR="002D05A5">
        <w:t xml:space="preserve"> </w:t>
      </w:r>
      <w:r w:rsidRPr="002D05A5">
        <w:t>health</w:t>
      </w:r>
      <w:r w:rsidR="002D05A5">
        <w:t xml:space="preserve"> </w:t>
      </w:r>
      <w:r w:rsidRPr="002D05A5">
        <w:t>insurance</w:t>
      </w:r>
      <w:r w:rsidR="002D05A5">
        <w:t xml:space="preserve"> </w:t>
      </w:r>
      <w:r w:rsidRPr="002D05A5">
        <w:t>proceeds;</w:t>
      </w:r>
    </w:p>
    <w:p w14:paraId="7AC24AE2" w14:textId="77777777" w:rsidR="00A3036E" w:rsidRPr="002D05A5" w:rsidRDefault="00A3036E" w:rsidP="002D05A5">
      <w:pPr>
        <w:spacing w:line="240" w:lineRule="auto"/>
        <w:ind w:left="1440" w:hanging="720"/>
        <w:jc w:val="left"/>
      </w:pPr>
    </w:p>
    <w:p w14:paraId="0ABFB6DE" w14:textId="3795844B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d.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workers</w:t>
      </w:r>
      <w:r w:rsidR="00927B8A" w:rsidRPr="002D05A5">
        <w:t>’</w:t>
      </w:r>
      <w:r w:rsidR="002D05A5">
        <w:t xml:space="preserve"> </w:t>
      </w:r>
      <w:r w:rsidRPr="002D05A5">
        <w:t>compensation</w:t>
      </w:r>
      <w:r w:rsidR="002D05A5">
        <w:t xml:space="preserve"> </w:t>
      </w:r>
      <w:r w:rsidRPr="002D05A5">
        <w:t>awards;</w:t>
      </w:r>
    </w:p>
    <w:p w14:paraId="77D71260" w14:textId="77777777" w:rsidR="00A3036E" w:rsidRPr="002D05A5" w:rsidRDefault="00A3036E" w:rsidP="002D05A5">
      <w:pPr>
        <w:spacing w:line="240" w:lineRule="auto"/>
        <w:ind w:left="1440" w:hanging="720"/>
        <w:jc w:val="left"/>
      </w:pPr>
    </w:p>
    <w:p w14:paraId="10E8E1C4" w14:textId="6D13AC49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e.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unemployment</w:t>
      </w:r>
      <w:r w:rsidR="002D05A5">
        <w:t xml:space="preserve"> </w:t>
      </w:r>
      <w:r w:rsidRPr="002D05A5">
        <w:t>compensation</w:t>
      </w:r>
      <w:r w:rsidR="002D05A5">
        <w:t xml:space="preserve"> </w:t>
      </w:r>
      <w:r w:rsidRPr="002D05A5">
        <w:t>benefits;</w:t>
      </w:r>
    </w:p>
    <w:p w14:paraId="5129DD77" w14:textId="77777777" w:rsidR="00A3036E" w:rsidRPr="002D05A5" w:rsidRDefault="00A3036E" w:rsidP="002D05A5">
      <w:pPr>
        <w:spacing w:line="240" w:lineRule="auto"/>
        <w:ind w:left="1440" w:hanging="720"/>
        <w:jc w:val="left"/>
      </w:pPr>
    </w:p>
    <w:p w14:paraId="4E220016" w14:textId="18EB8E11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f.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veterans</w:t>
      </w:r>
      <w:r w:rsidR="00927B8A" w:rsidRPr="002D05A5">
        <w:t>’</w:t>
      </w:r>
      <w:r w:rsidR="002D05A5">
        <w:t xml:space="preserve"> </w:t>
      </w:r>
      <w:r w:rsidRPr="002D05A5">
        <w:t>benefits;</w:t>
      </w:r>
    </w:p>
    <w:p w14:paraId="096A2E60" w14:textId="77777777" w:rsidR="00A3036E" w:rsidRPr="002D05A5" w:rsidRDefault="00A3036E" w:rsidP="002D05A5">
      <w:pPr>
        <w:spacing w:line="240" w:lineRule="auto"/>
        <w:ind w:left="1440" w:hanging="720"/>
        <w:jc w:val="left"/>
      </w:pPr>
    </w:p>
    <w:p w14:paraId="4981DF4F" w14:textId="4F5ECBE2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g.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pensions</w:t>
      </w:r>
      <w:r w:rsidR="002D05A5">
        <w:t xml:space="preserve"> </w:t>
      </w:r>
      <w:r w:rsidRPr="002D05A5">
        <w:t>and</w:t>
      </w:r>
      <w:r w:rsidR="002D05A5">
        <w:t xml:space="preserve"> </w:t>
      </w:r>
      <w:r w:rsidRPr="002D05A5">
        <w:t>retirement</w:t>
      </w:r>
      <w:r w:rsidR="002D05A5">
        <w:t xml:space="preserve"> </w:t>
      </w:r>
      <w:r w:rsidRPr="002D05A5">
        <w:t>funds;</w:t>
      </w:r>
    </w:p>
    <w:p w14:paraId="1660A9A7" w14:textId="77777777" w:rsidR="00A3036E" w:rsidRPr="002D05A5" w:rsidRDefault="00A3036E" w:rsidP="002D05A5">
      <w:pPr>
        <w:spacing w:line="240" w:lineRule="auto"/>
        <w:ind w:left="1440" w:hanging="720"/>
        <w:jc w:val="left"/>
      </w:pPr>
    </w:p>
    <w:p w14:paraId="155917E1" w14:textId="66D7FA48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h.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crime</w:t>
      </w:r>
      <w:r w:rsidR="002D05A5">
        <w:t xml:space="preserve"> </w:t>
      </w:r>
      <w:r w:rsidRPr="002D05A5">
        <w:t>victims</w:t>
      </w:r>
      <w:r w:rsidR="00927B8A" w:rsidRPr="002D05A5">
        <w:t>’</w:t>
      </w:r>
      <w:r w:rsidR="002D05A5">
        <w:t xml:space="preserve"> </w:t>
      </w:r>
      <w:r w:rsidRPr="002D05A5">
        <w:t>reparation</w:t>
      </w:r>
      <w:r w:rsidR="002D05A5">
        <w:t xml:space="preserve"> </w:t>
      </w:r>
      <w:r w:rsidRPr="002D05A5">
        <w:t>fund</w:t>
      </w:r>
      <w:r w:rsidR="002D05A5">
        <w:t xml:space="preserve"> </w:t>
      </w:r>
      <w:r w:rsidRPr="002D05A5">
        <w:t>payments;</w:t>
      </w:r>
    </w:p>
    <w:p w14:paraId="15F5CCA9" w14:textId="77777777" w:rsidR="00A3036E" w:rsidRPr="002D05A5" w:rsidRDefault="00A3036E" w:rsidP="002D05A5">
      <w:pPr>
        <w:spacing w:line="240" w:lineRule="auto"/>
        <w:ind w:left="1440" w:hanging="720"/>
        <w:jc w:val="left"/>
      </w:pPr>
    </w:p>
    <w:p w14:paraId="11B93289" w14:textId="21FEDAC6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i.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allowances</w:t>
      </w:r>
      <w:r w:rsidR="002D05A5">
        <w:t xml:space="preserve"> </w:t>
      </w:r>
      <w:r w:rsidRPr="002D05A5">
        <w:t>to</w:t>
      </w:r>
      <w:r w:rsidR="002D05A5">
        <w:t xml:space="preserve"> </w:t>
      </w:r>
      <w:r w:rsidRPr="002D05A5">
        <w:t>surviving</w:t>
      </w:r>
      <w:r w:rsidR="002D05A5">
        <w:t xml:space="preserve"> </w:t>
      </w:r>
      <w:r w:rsidRPr="002D05A5">
        <w:t>spouse</w:t>
      </w:r>
      <w:r w:rsidR="002D05A5">
        <w:t xml:space="preserve"> </w:t>
      </w:r>
      <w:r w:rsidRPr="002D05A5">
        <w:t>and</w:t>
      </w:r>
      <w:r w:rsidR="002D05A5">
        <w:t xml:space="preserve"> </w:t>
      </w:r>
      <w:r w:rsidRPr="002D05A5">
        <w:t>children</w:t>
      </w:r>
      <w:r w:rsidR="002D05A5">
        <w:t xml:space="preserve"> </w:t>
      </w:r>
      <w:r w:rsidRPr="002D05A5">
        <w:t>from</w:t>
      </w:r>
      <w:r w:rsidR="002D05A5">
        <w:t xml:space="preserve"> </w:t>
      </w:r>
      <w:r w:rsidRPr="002D05A5">
        <w:t>deceased</w:t>
      </w:r>
      <w:r w:rsidR="00927B8A" w:rsidRPr="002D05A5">
        <w:t>’</w:t>
      </w:r>
      <w:r w:rsidRPr="002D05A5">
        <w:t>s</w:t>
      </w:r>
      <w:r w:rsidR="002D05A5">
        <w:t xml:space="preserve"> </w:t>
      </w:r>
      <w:r w:rsidRPr="002D05A5">
        <w:t>estate</w:t>
      </w:r>
      <w:r w:rsidR="002D05A5">
        <w:t xml:space="preserve"> </w:t>
      </w:r>
      <w:r w:rsidRPr="002D05A5">
        <w:t>subject</w:t>
      </w:r>
      <w:r w:rsidR="002D05A5">
        <w:t xml:space="preserve"> </w:t>
      </w:r>
      <w:r w:rsidRPr="002D05A5">
        <w:t>to</w:t>
      </w:r>
      <w:r w:rsidR="002D05A5">
        <w:t xml:space="preserve"> </w:t>
      </w:r>
      <w:r w:rsidRPr="002D05A5">
        <w:t>the</w:t>
      </w:r>
      <w:r w:rsidR="002D05A5">
        <w:t xml:space="preserve"> </w:t>
      </w:r>
      <w:r w:rsidRPr="002D05A5">
        <w:t>limitations</w:t>
      </w:r>
      <w:r w:rsidR="002D05A5">
        <w:t xml:space="preserve"> </w:t>
      </w:r>
      <w:r w:rsidRPr="002D05A5">
        <w:t>of</w:t>
      </w:r>
      <w:r w:rsidR="002D05A5">
        <w:t xml:space="preserve"> </w:t>
      </w:r>
      <w:r w:rsidRPr="002D05A5">
        <w:t>Sections</w:t>
      </w:r>
      <w:r w:rsidR="002D05A5">
        <w:t xml:space="preserve"> </w:t>
      </w:r>
      <w:r w:rsidRPr="002D05A5">
        <w:t>45-2-401</w:t>
      </w:r>
      <w:r w:rsidR="002D05A5">
        <w:t xml:space="preserve"> </w:t>
      </w:r>
      <w:r w:rsidRPr="002D05A5">
        <w:t>and</w:t>
      </w:r>
      <w:r w:rsidR="002D05A5">
        <w:t xml:space="preserve"> </w:t>
      </w:r>
      <w:r w:rsidRPr="002D05A5">
        <w:t>45-2-402</w:t>
      </w:r>
      <w:r w:rsidR="002D05A5">
        <w:t xml:space="preserve"> </w:t>
      </w:r>
      <w:r w:rsidRPr="002D05A5">
        <w:t>NMSA</w:t>
      </w:r>
      <w:r w:rsidR="002D05A5">
        <w:t xml:space="preserve"> </w:t>
      </w:r>
      <w:r w:rsidRPr="002D05A5">
        <w:t>1978;</w:t>
      </w:r>
      <w:r w:rsidRPr="002D05A5">
        <w:cr/>
      </w:r>
    </w:p>
    <w:p w14:paraId="08D45BA8" w14:textId="06D2AC5D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j.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the</w:t>
      </w:r>
      <w:r w:rsidR="002D05A5">
        <w:t xml:space="preserve"> </w:t>
      </w:r>
      <w:r w:rsidRPr="002D05A5">
        <w:t>minimum</w:t>
      </w:r>
      <w:r w:rsidR="002D05A5">
        <w:t xml:space="preserve"> </w:t>
      </w:r>
      <w:r w:rsidRPr="002D05A5">
        <w:t>amount</w:t>
      </w:r>
      <w:r w:rsidR="002D05A5">
        <w:t xml:space="preserve"> </w:t>
      </w:r>
      <w:r w:rsidRPr="002D05A5">
        <w:t>of</w:t>
      </w:r>
      <w:r w:rsidR="002D05A5">
        <w:t xml:space="preserve"> </w:t>
      </w:r>
      <w:r w:rsidRPr="002D05A5">
        <w:t>shares</w:t>
      </w:r>
      <w:r w:rsidR="002D05A5">
        <w:t xml:space="preserve"> </w:t>
      </w:r>
      <w:r w:rsidRPr="002D05A5">
        <w:t>necessary</w:t>
      </w:r>
      <w:r w:rsidR="002D05A5">
        <w:t xml:space="preserve"> </w:t>
      </w:r>
      <w:r w:rsidRPr="002D05A5">
        <w:t>for</w:t>
      </w:r>
      <w:r w:rsidR="002D05A5">
        <w:t xml:space="preserve"> </w:t>
      </w:r>
      <w:r w:rsidRPr="002D05A5">
        <w:t>certain</w:t>
      </w:r>
      <w:r w:rsidR="002D05A5">
        <w:t xml:space="preserve"> </w:t>
      </w:r>
      <w:r w:rsidRPr="002D05A5">
        <w:t>non-profit</w:t>
      </w:r>
      <w:r w:rsidR="002D05A5">
        <w:t xml:space="preserve"> </w:t>
      </w:r>
      <w:r w:rsidRPr="002D05A5">
        <w:t>cooperative</w:t>
      </w:r>
      <w:r w:rsidR="002D05A5">
        <w:t xml:space="preserve"> </w:t>
      </w:r>
      <w:r w:rsidRPr="002D05A5">
        <w:t>associations</w:t>
      </w:r>
      <w:r w:rsidR="002D05A5">
        <w:t xml:space="preserve"> </w:t>
      </w:r>
      <w:r w:rsidRPr="002D05A5">
        <w:t>as</w:t>
      </w:r>
      <w:r w:rsidR="002D05A5">
        <w:t xml:space="preserve"> </w:t>
      </w:r>
      <w:r w:rsidRPr="002D05A5">
        <w:t>provided</w:t>
      </w:r>
      <w:r w:rsidR="002D05A5">
        <w:t xml:space="preserve"> </w:t>
      </w:r>
      <w:r w:rsidRPr="002D05A5">
        <w:t>by</w:t>
      </w:r>
      <w:r w:rsidR="002D05A5">
        <w:t xml:space="preserve"> </w:t>
      </w:r>
      <w:r w:rsidRPr="002D05A5">
        <w:t>Section</w:t>
      </w:r>
      <w:r w:rsidR="002D05A5">
        <w:t xml:space="preserve"> </w:t>
      </w:r>
      <w:r w:rsidRPr="002D05A5">
        <w:t>53-4-28</w:t>
      </w:r>
      <w:r w:rsidR="002D05A5">
        <w:t xml:space="preserve"> </w:t>
      </w:r>
      <w:r w:rsidRPr="002D05A5">
        <w:t>NMSA</w:t>
      </w:r>
      <w:r w:rsidR="002D05A5">
        <w:t xml:space="preserve"> </w:t>
      </w:r>
      <w:r w:rsidRPr="002D05A5">
        <w:t>1978;</w:t>
      </w:r>
      <w:r w:rsidRPr="002D05A5">
        <w:cr/>
      </w:r>
    </w:p>
    <w:p w14:paraId="55CD041C" w14:textId="506E48A7" w:rsidR="00A3036E" w:rsidRPr="002D05A5" w:rsidRDefault="00A3036E" w:rsidP="002D05A5">
      <w:pPr>
        <w:spacing w:line="240" w:lineRule="auto"/>
        <w:ind w:left="1440" w:hanging="720"/>
        <w:jc w:val="left"/>
      </w:pPr>
      <w:r w:rsidRPr="002D05A5">
        <w:t>k.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fraternal</w:t>
      </w:r>
      <w:r w:rsidR="002D05A5">
        <w:t xml:space="preserve"> </w:t>
      </w:r>
      <w:r w:rsidRPr="002D05A5">
        <w:t>benefit</w:t>
      </w:r>
      <w:r w:rsidR="002D05A5">
        <w:t xml:space="preserve"> </w:t>
      </w:r>
      <w:r w:rsidRPr="002D05A5">
        <w:t>society</w:t>
      </w:r>
      <w:r w:rsidR="002D05A5">
        <w:t xml:space="preserve"> </w:t>
      </w:r>
      <w:r w:rsidRPr="002D05A5">
        <w:t>payments</w:t>
      </w:r>
      <w:r w:rsidR="002D05A5">
        <w:t xml:space="preserve"> </w:t>
      </w:r>
      <w:r w:rsidRPr="002D05A5">
        <w:t>as</w:t>
      </w:r>
      <w:r w:rsidR="002D05A5">
        <w:t xml:space="preserve"> </w:t>
      </w:r>
      <w:r w:rsidRPr="002D05A5">
        <w:t>provided</w:t>
      </w:r>
      <w:r w:rsidR="002D05A5">
        <w:t xml:space="preserve"> </w:t>
      </w:r>
      <w:r w:rsidRPr="002D05A5">
        <w:t>by</w:t>
      </w:r>
      <w:r w:rsidR="002D05A5">
        <w:t xml:space="preserve"> </w:t>
      </w:r>
      <w:r w:rsidRPr="002D05A5">
        <w:t>Section</w:t>
      </w:r>
      <w:r w:rsidR="002D05A5">
        <w:t xml:space="preserve"> </w:t>
      </w:r>
      <w:r w:rsidRPr="002D05A5">
        <w:t>59A-44-18</w:t>
      </w:r>
      <w:r w:rsidR="002D05A5">
        <w:t xml:space="preserve"> </w:t>
      </w:r>
      <w:r w:rsidRPr="002D05A5">
        <w:t>NMSA</w:t>
      </w:r>
      <w:r w:rsidR="002D05A5">
        <w:t xml:space="preserve"> </w:t>
      </w:r>
      <w:r w:rsidRPr="002D05A5">
        <w:t>1978</w:t>
      </w:r>
      <w:r w:rsidR="00927B8A" w:rsidRPr="002D05A5">
        <w:t>;</w:t>
      </w:r>
    </w:p>
    <w:p w14:paraId="35239C56" w14:textId="77777777" w:rsidR="00C22334" w:rsidRPr="002D05A5" w:rsidRDefault="00C22334" w:rsidP="002D05A5">
      <w:pPr>
        <w:spacing w:line="240" w:lineRule="auto"/>
        <w:ind w:left="1440" w:hanging="720"/>
        <w:jc w:val="left"/>
      </w:pPr>
    </w:p>
    <w:p w14:paraId="323153E1" w14:textId="1DBC2061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  <w:r w:rsidRPr="002D05A5">
        <w:lastRenderedPageBreak/>
        <w:t>l.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</w:r>
      <w:r w:rsidRPr="002D05A5">
        <w:rPr>
          <w:rStyle w:val="statutes"/>
        </w:rPr>
        <w:t>alimony,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family</w:t>
      </w:r>
      <w:r w:rsidR="00927B8A" w:rsidRPr="002D05A5">
        <w:rPr>
          <w:rStyle w:val="statutes"/>
        </w:rPr>
        <w:t>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domestic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support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separate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maintenance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to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extent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reasonably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necessary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for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support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of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person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dependent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of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person;</w:t>
      </w:r>
    </w:p>
    <w:p w14:paraId="296BA0E7" w14:textId="77777777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</w:p>
    <w:p w14:paraId="2108804F" w14:textId="111C49EE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  <w:r w:rsidRPr="002D05A5">
        <w:rPr>
          <w:rStyle w:val="statutes"/>
        </w:rPr>
        <w:t>m.</w:t>
      </w:r>
      <w:r w:rsidRPr="002D05A5">
        <w:rPr>
          <w:rStyle w:val="statutes"/>
        </w:rPr>
        <w:tab/>
        <w:t>[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]</w:t>
      </w:r>
      <w:r w:rsidRPr="002D05A5">
        <w:rPr>
          <w:rStyle w:val="statutes"/>
        </w:rPr>
        <w:tab/>
        <w:t>payment</w:t>
      </w:r>
      <w:r w:rsidR="002D05A5">
        <w:rPr>
          <w:rStyle w:val="statutes"/>
        </w:rPr>
        <w:t xml:space="preserve"> </w:t>
      </w:r>
      <w:r w:rsidR="00927B8A" w:rsidRPr="002D05A5">
        <w:rPr>
          <w:rStyle w:val="statutes"/>
        </w:rPr>
        <w:t>under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stock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bonus,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pension,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profit-sharing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individual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retirement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account,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annuity</w:t>
      </w:r>
      <w:r w:rsidR="00927B8A" w:rsidRPr="002D05A5">
        <w:rPr>
          <w:rStyle w:val="statutes"/>
        </w:rPr>
        <w:t>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similar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plan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contract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account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of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illness,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disability,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death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length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of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service,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to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extent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reasonably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necessary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for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support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of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person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dependent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of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person,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unless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such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plan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contract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does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not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qualify</w:t>
      </w:r>
      <w:r w:rsidR="002D05A5">
        <w:rPr>
          <w:rStyle w:val="statutes"/>
        </w:rPr>
        <w:t xml:space="preserve"> </w:t>
      </w:r>
      <w:r w:rsidR="00927B8A" w:rsidRPr="002D05A5">
        <w:rPr>
          <w:rStyle w:val="statutes"/>
        </w:rPr>
        <w:t>under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Section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401(a),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403(a),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403(b)</w:t>
      </w:r>
      <w:r w:rsidR="00927B8A" w:rsidRPr="002D05A5">
        <w:rPr>
          <w:rStyle w:val="statutes"/>
        </w:rPr>
        <w:t>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408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of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Internal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Revenue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Code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of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1986;</w:t>
      </w:r>
    </w:p>
    <w:p w14:paraId="5E2F07A0" w14:textId="77777777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</w:p>
    <w:p w14:paraId="4D44766B" w14:textId="47209805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  <w:r w:rsidRPr="002D05A5">
        <w:rPr>
          <w:rStyle w:val="statutes"/>
        </w:rPr>
        <w:t>n.</w:t>
      </w:r>
      <w:r w:rsidRPr="002D05A5">
        <w:rPr>
          <w:rStyle w:val="statutes"/>
        </w:rPr>
        <w:tab/>
        <w:t>[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]</w:t>
      </w:r>
      <w:r w:rsidRPr="002D05A5">
        <w:rPr>
          <w:rStyle w:val="statutes"/>
        </w:rPr>
        <w:tab/>
        <w:t>refundable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federal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and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state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tax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credits;</w:t>
      </w:r>
    </w:p>
    <w:p w14:paraId="567FB2EC" w14:textId="77777777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</w:p>
    <w:p w14:paraId="7BFFEF95" w14:textId="13A08EDE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  <w:r w:rsidRPr="002D05A5">
        <w:rPr>
          <w:rStyle w:val="statutes"/>
        </w:rPr>
        <w:t>o.</w:t>
      </w:r>
      <w:r w:rsidRPr="002D05A5">
        <w:rPr>
          <w:rStyle w:val="statutes"/>
        </w:rPr>
        <w:tab/>
        <w:t>[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]</w:t>
      </w:r>
      <w:r w:rsidRPr="002D05A5">
        <w:rPr>
          <w:rStyle w:val="statutes"/>
        </w:rPr>
        <w:tab/>
        <w:t>exempt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wages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defined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by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Section</w:t>
      </w:r>
      <w:r w:rsidR="002D05A5">
        <w:rPr>
          <w:rStyle w:val="statutes"/>
        </w:rPr>
        <w:t xml:space="preserve"> </w:t>
      </w:r>
      <w:r w:rsidRPr="002D05A5">
        <w:rPr>
          <w:rStyle w:val="decisia-reflex"/>
        </w:rPr>
        <w:t>35-12-7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NMSA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1978;</w:t>
      </w:r>
    </w:p>
    <w:p w14:paraId="24971DE4" w14:textId="77777777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</w:p>
    <w:p w14:paraId="546289EB" w14:textId="434709C0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  <w:r w:rsidRPr="002D05A5">
        <w:rPr>
          <w:rStyle w:val="statutes"/>
        </w:rPr>
        <w:t>p.</w:t>
      </w:r>
      <w:r w:rsidRPr="002D05A5">
        <w:rPr>
          <w:rStyle w:val="statutes"/>
        </w:rPr>
        <w:tab/>
        <w:t>[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]</w:t>
      </w:r>
      <w:r w:rsidRPr="002D05A5">
        <w:rPr>
          <w:rStyle w:val="statutes"/>
        </w:rPr>
        <w:tab/>
        <w:t>any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stimulus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payment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held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by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payable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to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person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the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person</w:t>
      </w:r>
      <w:r w:rsidR="00927B8A" w:rsidRPr="002D05A5">
        <w:rPr>
          <w:rStyle w:val="statutes"/>
        </w:rPr>
        <w:t>’</w:t>
      </w:r>
      <w:r w:rsidRPr="002D05A5">
        <w:rPr>
          <w:rStyle w:val="statutes"/>
        </w:rPr>
        <w:t>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dependents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in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form;</w:t>
      </w:r>
    </w:p>
    <w:p w14:paraId="6351F142" w14:textId="77777777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</w:p>
    <w:p w14:paraId="59A1589A" w14:textId="07EA7C9E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  <w:r w:rsidRPr="002D05A5">
        <w:rPr>
          <w:rStyle w:val="statutes"/>
        </w:rPr>
        <w:t>q.</w:t>
      </w:r>
      <w:r w:rsidRPr="002D05A5">
        <w:rPr>
          <w:rStyle w:val="statutes"/>
        </w:rPr>
        <w:tab/>
        <w:t>[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]</w:t>
      </w:r>
      <w:r w:rsidRPr="002D05A5">
        <w:rPr>
          <w:rStyle w:val="statutes"/>
        </w:rPr>
        <w:tab/>
        <w:t>an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interest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in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proceeds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from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pension,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individual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retirement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account,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annuity,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profit-sharing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plan</w:t>
      </w:r>
      <w:r w:rsidR="00927B8A" w:rsidRPr="002D05A5">
        <w:rPr>
          <w:rStyle w:val="statutes"/>
        </w:rPr>
        <w:t>,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and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other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retirement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account;</w:t>
      </w:r>
    </w:p>
    <w:p w14:paraId="1DD0EDCE" w14:textId="77777777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</w:p>
    <w:p w14:paraId="733FB3DA" w14:textId="16D95FC9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  <w:r w:rsidRPr="002D05A5">
        <w:rPr>
          <w:rStyle w:val="statutes"/>
        </w:rPr>
        <w:t>r.</w:t>
      </w:r>
      <w:r w:rsidRPr="002D05A5">
        <w:rPr>
          <w:rStyle w:val="statutes"/>
        </w:rPr>
        <w:tab/>
        <w:t>[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]</w:t>
      </w:r>
      <w:r w:rsidRPr="002D05A5">
        <w:rPr>
          <w:rStyle w:val="statutes"/>
        </w:rPr>
        <w:tab/>
        <w:t>an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individual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retirement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account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that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would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qualify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for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tax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exemptions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under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26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U.S.C.</w:t>
      </w:r>
      <w:r w:rsidR="002D05A5">
        <w:rPr>
          <w:rStyle w:val="statutes"/>
        </w:rPr>
        <w:t xml:space="preserve"> </w:t>
      </w:r>
      <w:r w:rsidR="00927B8A" w:rsidRPr="002D05A5">
        <w:rPr>
          <w:rStyle w:val="statutes"/>
        </w:rPr>
        <w:t>Section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408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similar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individual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retirement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account;</w:t>
      </w:r>
    </w:p>
    <w:p w14:paraId="6DE39EFD" w14:textId="77777777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</w:p>
    <w:p w14:paraId="50574639" w14:textId="39BA42C4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  <w:r w:rsidRPr="002D05A5">
        <w:rPr>
          <w:rStyle w:val="statutes"/>
        </w:rPr>
        <w:t>s.</w:t>
      </w:r>
      <w:r w:rsidRPr="002D05A5">
        <w:rPr>
          <w:rStyle w:val="statutes"/>
        </w:rPr>
        <w:tab/>
        <w:t>[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]</w:t>
      </w:r>
      <w:r w:rsidRPr="002D05A5">
        <w:rPr>
          <w:rStyle w:val="statutes"/>
        </w:rPr>
        <w:tab/>
        <w:t>an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educational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savings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account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that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would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qualify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for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tax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exemptions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under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26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U.S.C.</w:t>
      </w:r>
      <w:r w:rsidR="002D05A5">
        <w:rPr>
          <w:rStyle w:val="statutes"/>
        </w:rPr>
        <w:t xml:space="preserve"> </w:t>
      </w:r>
      <w:r w:rsidR="00927B8A" w:rsidRPr="002D05A5">
        <w:rPr>
          <w:rStyle w:val="statutes"/>
        </w:rPr>
        <w:t>Section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529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similar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educational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savings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account;</w:t>
      </w:r>
    </w:p>
    <w:p w14:paraId="3F2DCB5A" w14:textId="77777777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</w:p>
    <w:p w14:paraId="5ADF22F2" w14:textId="63056618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  <w:r w:rsidRPr="002D05A5">
        <w:rPr>
          <w:rStyle w:val="statutes"/>
        </w:rPr>
        <w:t>t.</w:t>
      </w:r>
      <w:r w:rsidRPr="002D05A5">
        <w:rPr>
          <w:rStyle w:val="statutes"/>
        </w:rPr>
        <w:tab/>
        <w:t>[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]</w:t>
      </w:r>
      <w:r w:rsidRPr="002D05A5">
        <w:rPr>
          <w:rStyle w:val="statutes"/>
        </w:rPr>
        <w:tab/>
        <w:t>a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health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savings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account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that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would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qualify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for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tax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exemptions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under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26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U.S.C.</w:t>
      </w:r>
      <w:r w:rsidR="002D05A5">
        <w:rPr>
          <w:rStyle w:val="statutes"/>
        </w:rPr>
        <w:t xml:space="preserve"> </w:t>
      </w:r>
      <w:r w:rsidR="00927B8A" w:rsidRPr="002D05A5">
        <w:rPr>
          <w:rStyle w:val="statutes"/>
        </w:rPr>
        <w:t>Section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223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any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similar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health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savings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account;</w:t>
      </w:r>
      <w:r w:rsidR="002D05A5">
        <w:rPr>
          <w:rStyle w:val="statutes"/>
        </w:rPr>
        <w:t xml:space="preserve"> </w:t>
      </w:r>
    </w:p>
    <w:p w14:paraId="3D4C834B" w14:textId="77777777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</w:p>
    <w:p w14:paraId="3B55A4DF" w14:textId="0CDB55A8" w:rsidR="00C22334" w:rsidRPr="002D05A5" w:rsidRDefault="00C22334" w:rsidP="002D05A5">
      <w:pPr>
        <w:spacing w:line="240" w:lineRule="auto"/>
        <w:ind w:left="1440" w:hanging="720"/>
        <w:jc w:val="left"/>
        <w:rPr>
          <w:rStyle w:val="statutes"/>
        </w:rPr>
      </w:pPr>
      <w:r w:rsidRPr="002D05A5">
        <w:rPr>
          <w:rStyle w:val="statutes"/>
        </w:rPr>
        <w:t>u.</w:t>
      </w:r>
      <w:r w:rsidRPr="002D05A5">
        <w:rPr>
          <w:rStyle w:val="statutes"/>
        </w:rPr>
        <w:tab/>
        <w:t>[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]</w:t>
      </w:r>
      <w:r w:rsidRPr="002D05A5">
        <w:rPr>
          <w:rStyle w:val="statutes"/>
        </w:rPr>
        <w:tab/>
      </w:r>
      <w:r w:rsidR="004B7FCB" w:rsidRPr="002D05A5">
        <w:rPr>
          <w:rStyle w:val="statutes"/>
        </w:rPr>
        <w:t>money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held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in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a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d</w:t>
      </w:r>
      <w:r w:rsidR="004B7FCB" w:rsidRPr="002D05A5">
        <w:rPr>
          <w:rStyle w:val="statutes"/>
        </w:rPr>
        <w:t>epository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or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investment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account,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which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is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not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otherwise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exempt,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up</w:t>
      </w:r>
      <w:r w:rsidR="002D05A5">
        <w:rPr>
          <w:rStyle w:val="statutes"/>
        </w:rPr>
        <w:t xml:space="preserve"> </w:t>
      </w:r>
      <w:r w:rsidR="004B7FCB" w:rsidRPr="002D05A5">
        <w:rPr>
          <w:rStyle w:val="statutes"/>
        </w:rPr>
        <w:t>to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two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thousand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four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hundred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dollars</w:t>
      </w:r>
      <w:r w:rsidR="002D05A5">
        <w:rPr>
          <w:rStyle w:val="statutes"/>
        </w:rPr>
        <w:t xml:space="preserve"> </w:t>
      </w:r>
      <w:r w:rsidRPr="002D05A5">
        <w:rPr>
          <w:rStyle w:val="statutes"/>
        </w:rPr>
        <w:t>($2,400)</w:t>
      </w:r>
      <w:r w:rsidR="00AA6399" w:rsidRPr="002D05A5">
        <w:rPr>
          <w:rStyle w:val="statutes"/>
        </w:rPr>
        <w:t>;</w:t>
      </w:r>
    </w:p>
    <w:p w14:paraId="6C7D6CBB" w14:textId="77777777" w:rsidR="00927B8A" w:rsidRPr="002D05A5" w:rsidRDefault="00927B8A" w:rsidP="002D05A5">
      <w:pPr>
        <w:spacing w:line="240" w:lineRule="auto"/>
        <w:ind w:left="1440" w:hanging="720"/>
        <w:jc w:val="left"/>
        <w:rPr>
          <w:rStyle w:val="statutes"/>
        </w:rPr>
      </w:pPr>
    </w:p>
    <w:p w14:paraId="2DE52477" w14:textId="11FF8609" w:rsidR="00AA6399" w:rsidRPr="002D05A5" w:rsidRDefault="00AA6399" w:rsidP="002D05A5">
      <w:pPr>
        <w:spacing w:line="240" w:lineRule="auto"/>
        <w:ind w:left="1440" w:hanging="720"/>
        <w:jc w:val="left"/>
      </w:pPr>
      <w:r w:rsidRPr="002D05A5">
        <w:t>v.</w:t>
      </w:r>
      <w:r w:rsidRPr="002D05A5">
        <w:tab/>
        <w:t>[</w:t>
      </w:r>
      <w:r w:rsidR="002D05A5">
        <w:t xml:space="preserve"> </w:t>
      </w:r>
      <w:r w:rsidRPr="002D05A5">
        <w:t>]</w:t>
      </w:r>
      <w:r w:rsidRPr="002D05A5">
        <w:tab/>
        <w:t>occupational</w:t>
      </w:r>
      <w:r w:rsidR="002D05A5">
        <w:t xml:space="preserve"> </w:t>
      </w:r>
      <w:r w:rsidRPr="002D05A5">
        <w:t>health</w:t>
      </w:r>
      <w:r w:rsidR="002D05A5">
        <w:t xml:space="preserve"> </w:t>
      </w:r>
      <w:r w:rsidRPr="002D05A5">
        <w:t>benefits</w:t>
      </w:r>
      <w:r w:rsidR="00927B8A" w:rsidRPr="002D05A5">
        <w:t>.</w:t>
      </w:r>
    </w:p>
    <w:p w14:paraId="5FA2C392" w14:textId="77777777" w:rsidR="00A3036E" w:rsidRPr="002D05A5" w:rsidRDefault="00A3036E" w:rsidP="002D05A5">
      <w:pPr>
        <w:spacing w:line="240" w:lineRule="auto"/>
        <w:ind w:firstLine="0"/>
        <w:jc w:val="left"/>
      </w:pPr>
    </w:p>
    <w:p w14:paraId="0235999A" w14:textId="45B585A1" w:rsidR="00A3036E" w:rsidRPr="002D05A5" w:rsidRDefault="00A3036E" w:rsidP="002D05A5">
      <w:pPr>
        <w:spacing w:line="240" w:lineRule="auto"/>
        <w:ind w:firstLine="0"/>
        <w:jc w:val="left"/>
      </w:pPr>
      <w:r w:rsidRPr="002D05A5">
        <w:t>A</w:t>
      </w:r>
      <w:r w:rsidR="002D05A5">
        <w:t xml:space="preserve"> </w:t>
      </w:r>
      <w:r w:rsidRPr="002D05A5">
        <w:t>completed</w:t>
      </w:r>
      <w:r w:rsidR="002D05A5">
        <w:t xml:space="preserve"> </w:t>
      </w:r>
      <w:r w:rsidRPr="002D05A5">
        <w:t>and</w:t>
      </w:r>
      <w:r w:rsidR="002D05A5">
        <w:t xml:space="preserve"> </w:t>
      </w:r>
      <w:r w:rsidRPr="002D05A5">
        <w:t>signed</w:t>
      </w:r>
      <w:r w:rsidR="002D05A5">
        <w:t xml:space="preserve"> </w:t>
      </w:r>
      <w:r w:rsidRPr="002D05A5">
        <w:t>copy</w:t>
      </w:r>
      <w:r w:rsidR="002D05A5">
        <w:t xml:space="preserve"> </w:t>
      </w:r>
      <w:r w:rsidRPr="002D05A5">
        <w:t>of</w:t>
      </w:r>
      <w:r w:rsidR="002D05A5">
        <w:t xml:space="preserve"> </w:t>
      </w:r>
      <w:r w:rsidRPr="002D05A5">
        <w:t>this</w:t>
      </w:r>
      <w:r w:rsidR="002D05A5">
        <w:t xml:space="preserve"> </w:t>
      </w:r>
      <w:r w:rsidRPr="002D05A5">
        <w:t>form</w:t>
      </w:r>
      <w:r w:rsidR="002D05A5">
        <w:t xml:space="preserve"> </w:t>
      </w:r>
      <w:r w:rsidRPr="002D05A5">
        <w:t>must</w:t>
      </w:r>
      <w:r w:rsidR="002D05A5">
        <w:t xml:space="preserve"> </w:t>
      </w:r>
      <w:r w:rsidRPr="002D05A5">
        <w:t>be</w:t>
      </w:r>
      <w:r w:rsidR="002D05A5">
        <w:t xml:space="preserve"> </w:t>
      </w:r>
      <w:r w:rsidRPr="002D05A5">
        <w:t>returned</w:t>
      </w:r>
      <w:r w:rsidR="002D05A5">
        <w:t xml:space="preserve"> </w:t>
      </w:r>
      <w:r w:rsidRPr="002D05A5">
        <w:t>to</w:t>
      </w:r>
      <w:r w:rsidR="002D05A5">
        <w:t xml:space="preserve"> </w:t>
      </w:r>
      <w:r w:rsidRPr="002D05A5">
        <w:t>the</w:t>
      </w:r>
      <w:r w:rsidR="002D05A5">
        <w:t xml:space="preserve"> </w:t>
      </w:r>
      <w:r w:rsidRPr="002D05A5">
        <w:t>Clerk</w:t>
      </w:r>
      <w:r w:rsidR="002D05A5">
        <w:t xml:space="preserve"> </w:t>
      </w:r>
      <w:r w:rsidRPr="002D05A5">
        <w:t>of</w:t>
      </w:r>
      <w:r w:rsidR="002D05A5">
        <w:t xml:space="preserve"> </w:t>
      </w:r>
      <w:r w:rsidRPr="002D05A5">
        <w:t>the</w:t>
      </w:r>
      <w:r w:rsidR="002D05A5">
        <w:t xml:space="preserve"> </w:t>
      </w:r>
      <w:r w:rsidRPr="002D05A5">
        <w:t>Court</w:t>
      </w:r>
      <w:r w:rsidR="002D05A5">
        <w:t xml:space="preserve"> </w:t>
      </w:r>
      <w:r w:rsidRPr="002D05A5">
        <w:t>whose</w:t>
      </w:r>
      <w:r w:rsidR="002D05A5">
        <w:t xml:space="preserve"> </w:t>
      </w:r>
      <w:r w:rsidRPr="002D05A5">
        <w:t>address</w:t>
      </w:r>
      <w:r w:rsidR="002D05A5">
        <w:t xml:space="preserve"> </w:t>
      </w:r>
      <w:r w:rsidRPr="002D05A5">
        <w:t>is</w:t>
      </w:r>
    </w:p>
    <w:p w14:paraId="5D524917" w14:textId="77777777" w:rsidR="00A3036E" w:rsidRDefault="00A3036E" w:rsidP="002D05A5">
      <w:pPr>
        <w:spacing w:line="240" w:lineRule="auto"/>
        <w:ind w:firstLine="0"/>
        <w:jc w:val="left"/>
      </w:pPr>
    </w:p>
    <w:p w14:paraId="38CACE47" w14:textId="77777777" w:rsidR="00A3036E" w:rsidRPr="002D05A5" w:rsidRDefault="00A3036E" w:rsidP="002D05A5">
      <w:pPr>
        <w:spacing w:line="240" w:lineRule="auto"/>
        <w:ind w:left="2160" w:firstLine="0"/>
        <w:jc w:val="left"/>
      </w:pPr>
      <w:r w:rsidRPr="002D05A5">
        <w:t>________________________________________</w:t>
      </w:r>
    </w:p>
    <w:p w14:paraId="575838E2" w14:textId="77777777" w:rsidR="00A3036E" w:rsidRPr="002D05A5" w:rsidRDefault="00A3036E" w:rsidP="002D05A5">
      <w:pPr>
        <w:spacing w:line="240" w:lineRule="auto"/>
        <w:ind w:firstLine="0"/>
        <w:jc w:val="left"/>
      </w:pPr>
    </w:p>
    <w:p w14:paraId="6E8B0DB1" w14:textId="77777777" w:rsidR="00A3036E" w:rsidRPr="002D05A5" w:rsidRDefault="00A3036E" w:rsidP="002D05A5">
      <w:pPr>
        <w:spacing w:line="240" w:lineRule="auto"/>
        <w:ind w:left="2160" w:firstLine="0"/>
        <w:jc w:val="left"/>
      </w:pPr>
      <w:r w:rsidRPr="002D05A5">
        <w:t>________________________________________</w:t>
      </w:r>
    </w:p>
    <w:p w14:paraId="6799261A" w14:textId="77777777" w:rsidR="00A3036E" w:rsidRPr="002D05A5" w:rsidRDefault="00A3036E" w:rsidP="002D05A5">
      <w:pPr>
        <w:spacing w:line="240" w:lineRule="auto"/>
        <w:ind w:firstLine="0"/>
        <w:jc w:val="left"/>
      </w:pPr>
    </w:p>
    <w:p w14:paraId="79579560" w14:textId="23FA2161" w:rsidR="00A3036E" w:rsidRPr="002D05A5" w:rsidRDefault="00A3036E" w:rsidP="002D05A5">
      <w:pPr>
        <w:spacing w:line="240" w:lineRule="auto"/>
        <w:ind w:firstLine="0"/>
        <w:jc w:val="left"/>
      </w:pPr>
      <w:r w:rsidRPr="002D05A5">
        <w:t>A</w:t>
      </w:r>
      <w:r w:rsidR="002D05A5">
        <w:t xml:space="preserve"> </w:t>
      </w:r>
      <w:r w:rsidRPr="002D05A5">
        <w:t>completed</w:t>
      </w:r>
      <w:r w:rsidR="002D05A5">
        <w:t xml:space="preserve"> </w:t>
      </w:r>
      <w:r w:rsidRPr="002D05A5">
        <w:t>and</w:t>
      </w:r>
      <w:r w:rsidR="002D05A5">
        <w:t xml:space="preserve"> </w:t>
      </w:r>
      <w:r w:rsidRPr="002D05A5">
        <w:t>signed</w:t>
      </w:r>
      <w:r w:rsidR="002D05A5">
        <w:t xml:space="preserve"> </w:t>
      </w:r>
      <w:r w:rsidRPr="002D05A5">
        <w:t>copy</w:t>
      </w:r>
      <w:r w:rsidR="002D05A5">
        <w:t xml:space="preserve"> </w:t>
      </w:r>
      <w:r w:rsidRPr="002D05A5">
        <w:t>of</w:t>
      </w:r>
      <w:r w:rsidR="002D05A5">
        <w:t xml:space="preserve"> </w:t>
      </w:r>
      <w:r w:rsidRPr="002D05A5">
        <w:t>the</w:t>
      </w:r>
      <w:r w:rsidR="002D05A5">
        <w:t xml:space="preserve"> </w:t>
      </w:r>
      <w:r w:rsidRPr="002D05A5">
        <w:t>claim</w:t>
      </w:r>
      <w:r w:rsidR="002D05A5">
        <w:t xml:space="preserve"> </w:t>
      </w:r>
      <w:r w:rsidRPr="002D05A5">
        <w:t>of</w:t>
      </w:r>
      <w:r w:rsidR="002D05A5">
        <w:t xml:space="preserve"> </w:t>
      </w:r>
      <w:r w:rsidRPr="002D05A5">
        <w:t>exemption</w:t>
      </w:r>
      <w:r w:rsidR="002D05A5">
        <w:t xml:space="preserve"> </w:t>
      </w:r>
      <w:r w:rsidRPr="002D05A5">
        <w:t>form</w:t>
      </w:r>
      <w:r w:rsidR="002D05A5">
        <w:t xml:space="preserve"> </w:t>
      </w:r>
      <w:r w:rsidRPr="002D05A5">
        <w:t>shall</w:t>
      </w:r>
      <w:r w:rsidR="002D05A5">
        <w:t xml:space="preserve"> </w:t>
      </w:r>
      <w:r w:rsidRPr="002D05A5">
        <w:t>be</w:t>
      </w:r>
      <w:r w:rsidR="002D05A5">
        <w:t xml:space="preserve"> </w:t>
      </w:r>
      <w:r w:rsidRPr="002D05A5">
        <w:t>served</w:t>
      </w:r>
      <w:r w:rsidR="002D05A5">
        <w:t xml:space="preserve"> </w:t>
      </w:r>
      <w:r w:rsidRPr="002D05A5">
        <w:t>on</w:t>
      </w:r>
      <w:r w:rsidR="002D05A5">
        <w:t xml:space="preserve"> </w:t>
      </w:r>
      <w:r w:rsidRPr="002D05A5">
        <w:t>the</w:t>
      </w:r>
      <w:r w:rsidR="002D05A5">
        <w:t xml:space="preserve"> </w:t>
      </w:r>
      <w:r w:rsidRPr="002D05A5">
        <w:t>judgment</w:t>
      </w:r>
      <w:r w:rsidR="002D05A5">
        <w:t xml:space="preserve"> </w:t>
      </w:r>
      <w:r w:rsidRPr="002D05A5">
        <w:t>creditor</w:t>
      </w:r>
      <w:r w:rsidR="002D05A5">
        <w:t xml:space="preserve"> </w:t>
      </w:r>
      <w:r w:rsidRPr="002D05A5">
        <w:t>and</w:t>
      </w:r>
      <w:r w:rsidR="002D05A5">
        <w:t xml:space="preserve"> </w:t>
      </w:r>
      <w:r w:rsidRPr="002D05A5">
        <w:t>the</w:t>
      </w:r>
      <w:r w:rsidR="002D05A5">
        <w:t xml:space="preserve"> </w:t>
      </w:r>
      <w:r w:rsidRPr="002D05A5">
        <w:t>garnishee</w:t>
      </w:r>
      <w:r w:rsidR="002D05A5">
        <w:t xml:space="preserve"> </w:t>
      </w:r>
      <w:r w:rsidRPr="002D05A5">
        <w:t>named</w:t>
      </w:r>
      <w:r w:rsidR="002D05A5">
        <w:t xml:space="preserve"> </w:t>
      </w:r>
      <w:r w:rsidRPr="002D05A5">
        <w:t>above.</w:t>
      </w:r>
      <w:r w:rsidR="002D05A5">
        <w:t xml:space="preserve"> </w:t>
      </w:r>
      <w:r w:rsidRPr="002D05A5">
        <w:t>If</w:t>
      </w:r>
      <w:r w:rsidR="002D05A5">
        <w:t xml:space="preserve"> </w:t>
      </w:r>
      <w:r w:rsidRPr="002D05A5">
        <w:t>the</w:t>
      </w:r>
      <w:r w:rsidR="002D05A5">
        <w:t xml:space="preserve"> </w:t>
      </w:r>
      <w:r w:rsidRPr="002D05A5">
        <w:t>judgment</w:t>
      </w:r>
      <w:r w:rsidR="002D05A5">
        <w:t xml:space="preserve"> </w:t>
      </w:r>
      <w:r w:rsidRPr="002D05A5">
        <w:t>creditor</w:t>
      </w:r>
      <w:r w:rsidR="002D05A5">
        <w:t xml:space="preserve"> </w:t>
      </w:r>
      <w:r w:rsidRPr="002D05A5">
        <w:t>disputes</w:t>
      </w:r>
      <w:r w:rsidR="002D05A5">
        <w:t xml:space="preserve"> </w:t>
      </w:r>
      <w:r w:rsidRPr="002D05A5">
        <w:t>a</w:t>
      </w:r>
      <w:r w:rsidR="002D05A5">
        <w:t xml:space="preserve"> </w:t>
      </w:r>
      <w:r w:rsidRPr="002D05A5">
        <w:lastRenderedPageBreak/>
        <w:t>claimed</w:t>
      </w:r>
      <w:r w:rsidR="002D05A5">
        <w:t xml:space="preserve"> </w:t>
      </w:r>
      <w:r w:rsidRPr="002D05A5">
        <w:t>exemption,</w:t>
      </w:r>
      <w:r w:rsidR="002D05A5">
        <w:t xml:space="preserve"> </w:t>
      </w:r>
      <w:r w:rsidRPr="002D05A5">
        <w:t>a</w:t>
      </w:r>
      <w:r w:rsidR="002D05A5">
        <w:t xml:space="preserve"> </w:t>
      </w:r>
      <w:r w:rsidRPr="002D05A5">
        <w:t>court</w:t>
      </w:r>
      <w:r w:rsidR="002D05A5">
        <w:t xml:space="preserve"> </w:t>
      </w:r>
      <w:r w:rsidRPr="002D05A5">
        <w:t>hearing</w:t>
      </w:r>
      <w:r w:rsidR="002D05A5">
        <w:t xml:space="preserve"> </w:t>
      </w:r>
      <w:r w:rsidRPr="002D05A5">
        <w:t>will</w:t>
      </w:r>
      <w:r w:rsidR="002D05A5">
        <w:t xml:space="preserve"> </w:t>
      </w:r>
      <w:r w:rsidRPr="002D05A5">
        <w:t>be</w:t>
      </w:r>
      <w:r w:rsidR="002D05A5">
        <w:t xml:space="preserve"> </w:t>
      </w:r>
      <w:r w:rsidRPr="002D05A5">
        <w:t>scheduled</w:t>
      </w:r>
      <w:r w:rsidR="002D05A5">
        <w:t xml:space="preserve"> </w:t>
      </w:r>
      <w:r w:rsidRPr="002D05A5">
        <w:t>to</w:t>
      </w:r>
      <w:r w:rsidR="002D05A5">
        <w:t xml:space="preserve"> </w:t>
      </w:r>
      <w:r w:rsidRPr="002D05A5">
        <w:t>consider</w:t>
      </w:r>
      <w:r w:rsidR="002D05A5">
        <w:t xml:space="preserve"> </w:t>
      </w:r>
      <w:r w:rsidRPr="002D05A5">
        <w:t>the</w:t>
      </w:r>
      <w:r w:rsidR="002D05A5">
        <w:t xml:space="preserve"> </w:t>
      </w:r>
      <w:r w:rsidRPr="002D05A5">
        <w:t>disputed</w:t>
      </w:r>
      <w:r w:rsidR="002D05A5">
        <w:t xml:space="preserve"> </w:t>
      </w:r>
      <w:r w:rsidRPr="002D05A5">
        <w:t>exemptions.</w:t>
      </w:r>
      <w:r w:rsidR="002D05A5">
        <w:t xml:space="preserve"> </w:t>
      </w:r>
      <w:r w:rsidRPr="002D05A5">
        <w:t>At</w:t>
      </w:r>
      <w:r w:rsidR="002D05A5">
        <w:t xml:space="preserve"> </w:t>
      </w:r>
      <w:r w:rsidRPr="002D05A5">
        <w:t>this</w:t>
      </w:r>
      <w:r w:rsidR="002D05A5">
        <w:t xml:space="preserve"> </w:t>
      </w:r>
      <w:r w:rsidRPr="002D05A5">
        <w:t>hearing</w:t>
      </w:r>
      <w:r w:rsidR="002D05A5">
        <w:t xml:space="preserve"> </w:t>
      </w:r>
      <w:r w:rsidRPr="002D05A5">
        <w:t>you</w:t>
      </w:r>
      <w:r w:rsidR="002D05A5">
        <w:t xml:space="preserve"> </w:t>
      </w:r>
      <w:r w:rsidRPr="002D05A5">
        <w:t>must</w:t>
      </w:r>
      <w:r w:rsidR="002D05A5">
        <w:t xml:space="preserve"> </w:t>
      </w:r>
      <w:r w:rsidRPr="002D05A5">
        <w:t>bring</w:t>
      </w:r>
      <w:r w:rsidR="002D05A5">
        <w:t xml:space="preserve"> </w:t>
      </w:r>
      <w:r w:rsidRPr="002D05A5">
        <w:t>evidence</w:t>
      </w:r>
      <w:r w:rsidR="002D05A5">
        <w:t xml:space="preserve"> </w:t>
      </w:r>
      <w:r w:rsidRPr="002D05A5">
        <w:t>supporting</w:t>
      </w:r>
      <w:r w:rsidR="002D05A5">
        <w:t xml:space="preserve"> </w:t>
      </w:r>
      <w:r w:rsidRPr="002D05A5">
        <w:t>each</w:t>
      </w:r>
      <w:r w:rsidR="002D05A5">
        <w:t xml:space="preserve"> </w:t>
      </w:r>
      <w:r w:rsidRPr="002D05A5">
        <w:t>of</w:t>
      </w:r>
      <w:r w:rsidR="002D05A5">
        <w:t xml:space="preserve"> </w:t>
      </w:r>
      <w:r w:rsidRPr="002D05A5">
        <w:t>your</w:t>
      </w:r>
      <w:r w:rsidR="002D05A5">
        <w:t xml:space="preserve"> </w:t>
      </w:r>
      <w:r w:rsidRPr="002D05A5">
        <w:t>claims</w:t>
      </w:r>
      <w:r w:rsidR="002D05A5">
        <w:t xml:space="preserve"> </w:t>
      </w:r>
      <w:r w:rsidRPr="002D05A5">
        <w:t>of</w:t>
      </w:r>
      <w:r w:rsidR="002D05A5">
        <w:t xml:space="preserve"> </w:t>
      </w:r>
      <w:r w:rsidRPr="002D05A5">
        <w:t>exemption.</w:t>
      </w:r>
    </w:p>
    <w:p w14:paraId="300A6D3A" w14:textId="77777777" w:rsidR="009C2AD2" w:rsidRDefault="009C2AD2" w:rsidP="00927B8A">
      <w:pPr>
        <w:spacing w:line="240" w:lineRule="auto"/>
        <w:ind w:firstLine="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3"/>
        <w:gridCol w:w="5607"/>
      </w:tblGrid>
      <w:tr w:rsidR="002D05A5" w14:paraId="70C2F839" w14:textId="77777777" w:rsidTr="002D05A5">
        <w:tc>
          <w:tcPr>
            <w:tcW w:w="4675" w:type="dxa"/>
          </w:tcPr>
          <w:p w14:paraId="1876D243" w14:textId="282269E5" w:rsidR="002D05A5" w:rsidRDefault="002D05A5" w:rsidP="00C363BE">
            <w:pPr>
              <w:spacing w:line="240" w:lineRule="auto"/>
              <w:ind w:firstLine="0"/>
              <w:jc w:val="left"/>
            </w:pPr>
            <w:r w:rsidRPr="002D05A5">
              <w:t>________________________</w:t>
            </w:r>
            <w:r>
              <w:br/>
            </w:r>
            <w:r w:rsidRPr="002D05A5">
              <w:t>Date</w:t>
            </w:r>
          </w:p>
        </w:tc>
        <w:tc>
          <w:tcPr>
            <w:tcW w:w="4675" w:type="dxa"/>
          </w:tcPr>
          <w:p w14:paraId="216D14C8" w14:textId="17E4AFB5" w:rsidR="002D05A5" w:rsidRDefault="002D05A5" w:rsidP="00C363BE">
            <w:pPr>
              <w:spacing w:line="240" w:lineRule="auto"/>
              <w:ind w:firstLine="0"/>
              <w:jc w:val="left"/>
            </w:pPr>
            <w:r w:rsidRPr="002D05A5">
              <w:t>__________________________________________</w:t>
            </w:r>
            <w:r>
              <w:br/>
            </w:r>
            <w:r w:rsidRPr="002D05A5">
              <w:t>Signature</w:t>
            </w:r>
            <w:r>
              <w:t xml:space="preserve"> </w:t>
            </w:r>
            <w:r w:rsidRPr="002D05A5">
              <w:t>of</w:t>
            </w:r>
            <w:r>
              <w:t xml:space="preserve"> </w:t>
            </w:r>
            <w:r w:rsidRPr="002D05A5">
              <w:t>judgment</w:t>
            </w:r>
            <w:r>
              <w:t xml:space="preserve"> </w:t>
            </w:r>
            <w:r w:rsidRPr="002D05A5">
              <w:t>debtor</w:t>
            </w:r>
          </w:p>
        </w:tc>
      </w:tr>
      <w:tr w:rsidR="002D05A5" w14:paraId="3DD411E8" w14:textId="77777777" w:rsidTr="002D05A5">
        <w:tc>
          <w:tcPr>
            <w:tcW w:w="4675" w:type="dxa"/>
          </w:tcPr>
          <w:p w14:paraId="02B98C0F" w14:textId="77777777" w:rsidR="002D05A5" w:rsidRDefault="002D05A5" w:rsidP="00927B8A">
            <w:pPr>
              <w:spacing w:line="240" w:lineRule="auto"/>
              <w:ind w:firstLine="0"/>
            </w:pPr>
          </w:p>
        </w:tc>
        <w:tc>
          <w:tcPr>
            <w:tcW w:w="4675" w:type="dxa"/>
          </w:tcPr>
          <w:p w14:paraId="233EDDEA" w14:textId="77777777" w:rsidR="002D05A5" w:rsidRDefault="002D05A5" w:rsidP="00C363BE">
            <w:pPr>
              <w:spacing w:line="240" w:lineRule="auto"/>
              <w:ind w:firstLine="0"/>
              <w:jc w:val="left"/>
            </w:pPr>
          </w:p>
        </w:tc>
      </w:tr>
      <w:tr w:rsidR="002D05A5" w14:paraId="2415D76C" w14:textId="77777777" w:rsidTr="002D05A5">
        <w:tc>
          <w:tcPr>
            <w:tcW w:w="4675" w:type="dxa"/>
          </w:tcPr>
          <w:p w14:paraId="0BBFCF18" w14:textId="77777777" w:rsidR="002D05A5" w:rsidRDefault="002D05A5" w:rsidP="00927B8A">
            <w:pPr>
              <w:spacing w:line="240" w:lineRule="auto"/>
              <w:ind w:firstLine="0"/>
            </w:pPr>
          </w:p>
        </w:tc>
        <w:tc>
          <w:tcPr>
            <w:tcW w:w="4675" w:type="dxa"/>
          </w:tcPr>
          <w:p w14:paraId="58788F14" w14:textId="551632D0" w:rsidR="002D05A5" w:rsidRDefault="002D05A5" w:rsidP="00C363BE">
            <w:pPr>
              <w:spacing w:line="240" w:lineRule="auto"/>
              <w:ind w:firstLine="0"/>
              <w:jc w:val="left"/>
            </w:pPr>
            <w:r w:rsidRPr="002D05A5">
              <w:t>__________________________________________</w:t>
            </w:r>
            <w:r>
              <w:br/>
            </w:r>
            <w:r w:rsidRPr="002D05A5">
              <w:t>Printed</w:t>
            </w:r>
            <w:r>
              <w:t xml:space="preserve"> </w:t>
            </w:r>
            <w:r w:rsidRPr="002D05A5">
              <w:t>name</w:t>
            </w:r>
            <w:r>
              <w:t xml:space="preserve"> </w:t>
            </w:r>
            <w:r w:rsidRPr="002D05A5">
              <w:t>of</w:t>
            </w:r>
            <w:r>
              <w:t xml:space="preserve"> </w:t>
            </w:r>
            <w:r w:rsidRPr="002D05A5">
              <w:t>judgment</w:t>
            </w:r>
            <w:r>
              <w:t xml:space="preserve"> </w:t>
            </w:r>
            <w:r w:rsidRPr="002D05A5">
              <w:t>debtor</w:t>
            </w:r>
          </w:p>
        </w:tc>
      </w:tr>
      <w:tr w:rsidR="002D05A5" w14:paraId="02539EC0" w14:textId="77777777" w:rsidTr="002D05A5">
        <w:tc>
          <w:tcPr>
            <w:tcW w:w="4675" w:type="dxa"/>
          </w:tcPr>
          <w:p w14:paraId="74F605F3" w14:textId="77777777" w:rsidR="002D05A5" w:rsidRDefault="002D05A5" w:rsidP="00927B8A">
            <w:pPr>
              <w:spacing w:line="240" w:lineRule="auto"/>
              <w:ind w:firstLine="0"/>
            </w:pPr>
          </w:p>
        </w:tc>
        <w:tc>
          <w:tcPr>
            <w:tcW w:w="4675" w:type="dxa"/>
          </w:tcPr>
          <w:p w14:paraId="1D4F3291" w14:textId="77777777" w:rsidR="002D05A5" w:rsidRDefault="002D05A5" w:rsidP="00C363BE">
            <w:pPr>
              <w:spacing w:line="240" w:lineRule="auto"/>
              <w:ind w:firstLine="0"/>
              <w:jc w:val="left"/>
            </w:pPr>
          </w:p>
        </w:tc>
      </w:tr>
      <w:tr w:rsidR="002D05A5" w14:paraId="0F0E5536" w14:textId="77777777" w:rsidTr="002D05A5">
        <w:tc>
          <w:tcPr>
            <w:tcW w:w="4675" w:type="dxa"/>
          </w:tcPr>
          <w:p w14:paraId="5CFDD675" w14:textId="77777777" w:rsidR="002D05A5" w:rsidRDefault="002D05A5" w:rsidP="00927B8A">
            <w:pPr>
              <w:spacing w:line="240" w:lineRule="auto"/>
              <w:ind w:firstLine="0"/>
            </w:pPr>
          </w:p>
        </w:tc>
        <w:tc>
          <w:tcPr>
            <w:tcW w:w="4675" w:type="dxa"/>
          </w:tcPr>
          <w:p w14:paraId="111934E1" w14:textId="4DE3FB88" w:rsidR="002D05A5" w:rsidRDefault="002D05A5" w:rsidP="00C363BE">
            <w:pPr>
              <w:spacing w:line="240" w:lineRule="auto"/>
              <w:ind w:firstLine="0"/>
              <w:jc w:val="left"/>
            </w:pPr>
            <w:r w:rsidRPr="002D05A5">
              <w:t>__________________________________________</w:t>
            </w:r>
            <w:r>
              <w:br/>
            </w:r>
            <w:r w:rsidRPr="002D05A5">
              <w:t>Number</w:t>
            </w:r>
            <w:r>
              <w:t xml:space="preserve"> </w:t>
            </w:r>
            <w:r w:rsidRPr="002D05A5">
              <w:t>and</w:t>
            </w:r>
            <w:r>
              <w:t xml:space="preserve"> </w:t>
            </w:r>
            <w:r w:rsidRPr="002D05A5">
              <w:t>street</w:t>
            </w:r>
            <w:r>
              <w:t xml:space="preserve"> </w:t>
            </w:r>
            <w:r w:rsidRPr="002D05A5">
              <w:t>or</w:t>
            </w:r>
            <w:r>
              <w:t xml:space="preserve"> </w:t>
            </w:r>
            <w:r w:rsidRPr="002D05A5">
              <w:t>P.O.</w:t>
            </w:r>
            <w:r>
              <w:t xml:space="preserve"> </w:t>
            </w:r>
            <w:r w:rsidRPr="002D05A5">
              <w:t>box</w:t>
            </w:r>
          </w:p>
        </w:tc>
      </w:tr>
      <w:tr w:rsidR="002D05A5" w14:paraId="3585CFE6" w14:textId="77777777" w:rsidTr="002D05A5">
        <w:tc>
          <w:tcPr>
            <w:tcW w:w="4675" w:type="dxa"/>
          </w:tcPr>
          <w:p w14:paraId="33E7B84F" w14:textId="77777777" w:rsidR="002D05A5" w:rsidRDefault="002D05A5" w:rsidP="00927B8A">
            <w:pPr>
              <w:spacing w:line="240" w:lineRule="auto"/>
              <w:ind w:firstLine="0"/>
            </w:pPr>
          </w:p>
        </w:tc>
        <w:tc>
          <w:tcPr>
            <w:tcW w:w="4675" w:type="dxa"/>
          </w:tcPr>
          <w:p w14:paraId="5B96714F" w14:textId="77777777" w:rsidR="002D05A5" w:rsidRDefault="002D05A5" w:rsidP="00C363BE">
            <w:pPr>
              <w:spacing w:line="240" w:lineRule="auto"/>
              <w:ind w:firstLine="0"/>
              <w:jc w:val="left"/>
            </w:pPr>
          </w:p>
        </w:tc>
      </w:tr>
      <w:tr w:rsidR="002D05A5" w14:paraId="36A480F9" w14:textId="77777777" w:rsidTr="002D05A5">
        <w:tc>
          <w:tcPr>
            <w:tcW w:w="4675" w:type="dxa"/>
          </w:tcPr>
          <w:p w14:paraId="6985691E" w14:textId="77777777" w:rsidR="002D05A5" w:rsidRDefault="002D05A5" w:rsidP="00927B8A">
            <w:pPr>
              <w:spacing w:line="240" w:lineRule="auto"/>
              <w:ind w:firstLine="0"/>
            </w:pPr>
          </w:p>
        </w:tc>
        <w:tc>
          <w:tcPr>
            <w:tcW w:w="4675" w:type="dxa"/>
          </w:tcPr>
          <w:p w14:paraId="3E1E9770" w14:textId="62BBB00B" w:rsidR="002D05A5" w:rsidRDefault="002D05A5" w:rsidP="00C363BE">
            <w:pPr>
              <w:spacing w:line="240" w:lineRule="auto"/>
              <w:ind w:firstLine="0"/>
              <w:jc w:val="left"/>
            </w:pPr>
            <w:r w:rsidRPr="002D05A5">
              <w:t>__________________________________________</w:t>
            </w:r>
            <w:r>
              <w:br/>
            </w:r>
            <w:r w:rsidRPr="002D05A5">
              <w:t>City,</w:t>
            </w:r>
            <w:r>
              <w:t xml:space="preserve"> </w:t>
            </w:r>
            <w:r w:rsidRPr="002D05A5">
              <w:t>state,</w:t>
            </w:r>
            <w:r>
              <w:t xml:space="preserve"> </w:t>
            </w:r>
            <w:r w:rsidRPr="002D05A5">
              <w:t>zip</w:t>
            </w:r>
            <w:r>
              <w:t xml:space="preserve"> </w:t>
            </w:r>
            <w:r w:rsidRPr="002D05A5">
              <w:t>code</w:t>
            </w:r>
          </w:p>
        </w:tc>
      </w:tr>
      <w:tr w:rsidR="002D05A5" w14:paraId="4B709090" w14:textId="77777777" w:rsidTr="002D05A5">
        <w:tc>
          <w:tcPr>
            <w:tcW w:w="4675" w:type="dxa"/>
          </w:tcPr>
          <w:p w14:paraId="5FF4AFC4" w14:textId="77777777" w:rsidR="002D05A5" w:rsidRDefault="002D05A5" w:rsidP="00927B8A">
            <w:pPr>
              <w:spacing w:line="240" w:lineRule="auto"/>
              <w:ind w:firstLine="0"/>
            </w:pPr>
          </w:p>
        </w:tc>
        <w:tc>
          <w:tcPr>
            <w:tcW w:w="4675" w:type="dxa"/>
          </w:tcPr>
          <w:p w14:paraId="4907CDD7" w14:textId="77777777" w:rsidR="002D05A5" w:rsidRDefault="002D05A5" w:rsidP="00C363BE">
            <w:pPr>
              <w:spacing w:line="240" w:lineRule="auto"/>
              <w:ind w:firstLine="0"/>
              <w:jc w:val="left"/>
            </w:pPr>
          </w:p>
        </w:tc>
      </w:tr>
      <w:tr w:rsidR="002D05A5" w14:paraId="56F70103" w14:textId="77777777" w:rsidTr="002D05A5">
        <w:tc>
          <w:tcPr>
            <w:tcW w:w="4675" w:type="dxa"/>
          </w:tcPr>
          <w:p w14:paraId="54F4A59F" w14:textId="77777777" w:rsidR="002D05A5" w:rsidRDefault="002D05A5" w:rsidP="00927B8A">
            <w:pPr>
              <w:spacing w:line="240" w:lineRule="auto"/>
              <w:ind w:firstLine="0"/>
            </w:pPr>
          </w:p>
        </w:tc>
        <w:tc>
          <w:tcPr>
            <w:tcW w:w="4675" w:type="dxa"/>
          </w:tcPr>
          <w:p w14:paraId="4882A4BF" w14:textId="7F4A175F" w:rsidR="002D05A5" w:rsidRDefault="002D05A5" w:rsidP="00C363BE">
            <w:pPr>
              <w:spacing w:line="240" w:lineRule="auto"/>
              <w:ind w:firstLine="0"/>
              <w:jc w:val="left"/>
            </w:pPr>
            <w:r w:rsidRPr="002D05A5">
              <w:t>__________________________________________</w:t>
            </w:r>
            <w:r>
              <w:br/>
            </w:r>
            <w:r w:rsidRPr="002D05A5">
              <w:t>Telephone</w:t>
            </w:r>
            <w:r>
              <w:t xml:space="preserve"> </w:t>
            </w:r>
            <w:r w:rsidRPr="002D05A5">
              <w:t>number</w:t>
            </w:r>
          </w:p>
        </w:tc>
      </w:tr>
    </w:tbl>
    <w:p w14:paraId="35ADAB5D" w14:textId="77777777" w:rsidR="002D05A5" w:rsidRPr="002D05A5" w:rsidRDefault="002D05A5" w:rsidP="00927B8A">
      <w:pPr>
        <w:spacing w:line="240" w:lineRule="auto"/>
        <w:ind w:firstLine="0"/>
      </w:pPr>
    </w:p>
    <w:p w14:paraId="3E5F725A" w14:textId="28CEAF32" w:rsidR="005B2DF0" w:rsidRPr="002D05A5" w:rsidRDefault="005B2DF0" w:rsidP="00927B8A">
      <w:pPr>
        <w:spacing w:line="240" w:lineRule="auto"/>
        <w:ind w:firstLine="0"/>
        <w:jc w:val="center"/>
      </w:pPr>
      <w:r w:rsidRPr="002D05A5">
        <w:t>USE</w:t>
      </w:r>
      <w:r w:rsidR="002D05A5">
        <w:t xml:space="preserve"> </w:t>
      </w:r>
      <w:r w:rsidRPr="002D05A5">
        <w:t>NOTE</w:t>
      </w:r>
      <w:r w:rsidR="00C363BE">
        <w:t>S</w:t>
      </w:r>
    </w:p>
    <w:p w14:paraId="4A641858" w14:textId="77777777" w:rsidR="005B2DF0" w:rsidRPr="002D05A5" w:rsidRDefault="005B2DF0" w:rsidP="00927B8A">
      <w:pPr>
        <w:spacing w:line="240" w:lineRule="auto"/>
        <w:ind w:firstLine="0"/>
      </w:pPr>
    </w:p>
    <w:p w14:paraId="4DF0D38A" w14:textId="4AA6EFA0" w:rsidR="00C83B89" w:rsidRPr="002D05A5" w:rsidRDefault="00FB6D9D" w:rsidP="002D05A5">
      <w:pPr>
        <w:spacing w:line="240" w:lineRule="auto"/>
        <w:jc w:val="left"/>
      </w:pPr>
      <w:r w:rsidRPr="002D05A5">
        <w:t>1.</w:t>
      </w:r>
      <w:r w:rsidRPr="002D05A5">
        <w:tab/>
      </w:r>
      <w:r w:rsidR="00AA6399" w:rsidRPr="002D05A5">
        <w:t>Use</w:t>
      </w:r>
      <w:r w:rsidR="002D05A5">
        <w:t xml:space="preserve"> </w:t>
      </w:r>
      <w:r w:rsidR="00AA6399" w:rsidRPr="002D05A5">
        <w:t>this</w:t>
      </w:r>
      <w:r w:rsidR="002D05A5">
        <w:t xml:space="preserve"> </w:t>
      </w:r>
      <w:r w:rsidR="00AA6399" w:rsidRPr="002D05A5">
        <w:t>form</w:t>
      </w:r>
      <w:r w:rsidR="002D05A5">
        <w:t xml:space="preserve"> </w:t>
      </w:r>
      <w:r w:rsidR="00927B8A" w:rsidRPr="002D05A5">
        <w:t>only</w:t>
      </w:r>
      <w:r w:rsidR="002D05A5">
        <w:t xml:space="preserve"> </w:t>
      </w:r>
      <w:r w:rsidR="00AA6399" w:rsidRPr="002D05A5">
        <w:t>for</w:t>
      </w:r>
      <w:r w:rsidR="002D05A5">
        <w:t xml:space="preserve"> </w:t>
      </w:r>
      <w:r w:rsidR="00AA6399" w:rsidRPr="002D05A5">
        <w:t>actions</w:t>
      </w:r>
      <w:r w:rsidR="002D05A5">
        <w:t xml:space="preserve"> </w:t>
      </w:r>
      <w:r w:rsidR="00AA6399" w:rsidRPr="002D05A5">
        <w:t>filed</w:t>
      </w:r>
      <w:r w:rsidR="002D05A5">
        <w:t xml:space="preserve"> </w:t>
      </w:r>
      <w:r w:rsidR="00AA6399" w:rsidRPr="002D05A5">
        <w:t>on</w:t>
      </w:r>
      <w:r w:rsidR="002D05A5">
        <w:t xml:space="preserve"> </w:t>
      </w:r>
      <w:r w:rsidR="00AA6399" w:rsidRPr="002D05A5">
        <w:t>or</w:t>
      </w:r>
      <w:r w:rsidR="002D05A5">
        <w:t xml:space="preserve"> </w:t>
      </w:r>
      <w:r w:rsidR="00AA6399" w:rsidRPr="002D05A5">
        <w:t>after</w:t>
      </w:r>
      <w:r w:rsidR="002D05A5">
        <w:t xml:space="preserve"> </w:t>
      </w:r>
      <w:r w:rsidR="00AA6399" w:rsidRPr="002D05A5">
        <w:t>July</w:t>
      </w:r>
      <w:r w:rsidR="002D05A5">
        <w:t xml:space="preserve"> </w:t>
      </w:r>
      <w:r w:rsidR="00AA6399" w:rsidRPr="002D05A5">
        <w:t>1,</w:t>
      </w:r>
      <w:r w:rsidR="002D05A5">
        <w:t xml:space="preserve"> </w:t>
      </w:r>
      <w:r w:rsidR="00AA6399" w:rsidRPr="002D05A5">
        <w:t>2023.</w:t>
      </w:r>
    </w:p>
    <w:p w14:paraId="36DCF86C" w14:textId="77777777" w:rsidR="00FB6D9D" w:rsidRPr="002D05A5" w:rsidRDefault="00FB6D9D" w:rsidP="00927B8A">
      <w:pPr>
        <w:spacing w:line="240" w:lineRule="auto"/>
        <w:ind w:firstLine="0"/>
      </w:pPr>
    </w:p>
    <w:p w14:paraId="767D908C" w14:textId="3274CCD3" w:rsidR="00AD18C6" w:rsidRDefault="00AA6399" w:rsidP="002D05A5">
      <w:pPr>
        <w:spacing w:line="240" w:lineRule="auto"/>
        <w:ind w:firstLine="0"/>
        <w:jc w:val="left"/>
      </w:pPr>
      <w:r w:rsidRPr="002D05A5">
        <w:t>[As</w:t>
      </w:r>
      <w:r w:rsidR="002D05A5">
        <w:t xml:space="preserve"> </w:t>
      </w:r>
      <w:r w:rsidRPr="002D05A5">
        <w:t>amended,</w:t>
      </w:r>
      <w:r w:rsidR="002D05A5">
        <w:t xml:space="preserve"> </w:t>
      </w:r>
      <w:r w:rsidRPr="002D05A5">
        <w:t>effective</w:t>
      </w:r>
      <w:r w:rsidR="002D05A5">
        <w:t xml:space="preserve"> </w:t>
      </w:r>
      <w:r w:rsidRPr="002D05A5">
        <w:t>July</w:t>
      </w:r>
      <w:r w:rsidR="002D05A5">
        <w:t xml:space="preserve"> </w:t>
      </w:r>
      <w:r w:rsidRPr="002D05A5">
        <w:t>1,</w:t>
      </w:r>
      <w:r w:rsidR="002D05A5">
        <w:t xml:space="preserve"> </w:t>
      </w:r>
      <w:r w:rsidRPr="002D05A5">
        <w:t>1992;</w:t>
      </w:r>
      <w:r w:rsidR="002D05A5">
        <w:t xml:space="preserve"> </w:t>
      </w:r>
      <w:r w:rsidRPr="002D05A5">
        <w:t>January</w:t>
      </w:r>
      <w:r w:rsidR="002D05A5">
        <w:t xml:space="preserve"> </w:t>
      </w:r>
      <w:r w:rsidRPr="002D05A5">
        <w:t>1,</w:t>
      </w:r>
      <w:r w:rsidR="002D05A5">
        <w:t xml:space="preserve"> </w:t>
      </w:r>
      <w:r w:rsidRPr="002D05A5">
        <w:t>1995;</w:t>
      </w:r>
      <w:r w:rsidR="002D05A5">
        <w:t xml:space="preserve"> </w:t>
      </w:r>
      <w:r w:rsidRPr="002D05A5">
        <w:t>January</w:t>
      </w:r>
      <w:r w:rsidR="002D05A5">
        <w:t xml:space="preserve"> </w:t>
      </w:r>
      <w:r w:rsidRPr="002D05A5">
        <w:t>1,</w:t>
      </w:r>
      <w:r w:rsidR="002D05A5">
        <w:t xml:space="preserve"> </w:t>
      </w:r>
      <w:r w:rsidRPr="002D05A5">
        <w:t>1996;</w:t>
      </w:r>
      <w:r w:rsidR="002D05A5">
        <w:t xml:space="preserve"> </w:t>
      </w:r>
      <w:r w:rsidRPr="002D05A5">
        <w:t>as</w:t>
      </w:r>
      <w:r w:rsidR="002D05A5">
        <w:t xml:space="preserve"> </w:t>
      </w:r>
      <w:r w:rsidRPr="002D05A5">
        <w:t>amended</w:t>
      </w:r>
      <w:r w:rsidR="002D05A5">
        <w:t xml:space="preserve"> </w:t>
      </w:r>
      <w:r w:rsidRPr="002D05A5">
        <w:t>by</w:t>
      </w:r>
      <w:r w:rsidR="002D05A5">
        <w:t xml:space="preserve"> </w:t>
      </w:r>
      <w:r w:rsidRPr="002D05A5">
        <w:t>Supreme</w:t>
      </w:r>
      <w:r w:rsidR="002D05A5">
        <w:t xml:space="preserve"> </w:t>
      </w:r>
      <w:r w:rsidRPr="002D05A5">
        <w:t>Court</w:t>
      </w:r>
      <w:r w:rsidR="002D05A5">
        <w:t xml:space="preserve"> </w:t>
      </w:r>
      <w:r w:rsidRPr="002D05A5">
        <w:t>Order</w:t>
      </w:r>
      <w:r w:rsidR="002D05A5">
        <w:t xml:space="preserve"> </w:t>
      </w:r>
      <w:r w:rsidRPr="002D05A5">
        <w:t>No.</w:t>
      </w:r>
      <w:r w:rsidR="002D05A5">
        <w:t xml:space="preserve"> </w:t>
      </w:r>
      <w:r w:rsidR="004F0381" w:rsidRPr="002D05A5">
        <w:t>S-1-RCR-2024-00107</w:t>
      </w:r>
      <w:r w:rsidRPr="002D05A5">
        <w:t>,</w:t>
      </w:r>
      <w:r w:rsidR="002D05A5">
        <w:t xml:space="preserve"> </w:t>
      </w:r>
      <w:r w:rsidRPr="002D05A5">
        <w:t>effective</w:t>
      </w:r>
      <w:r w:rsidR="002D05A5">
        <w:t xml:space="preserve"> </w:t>
      </w:r>
      <w:r w:rsidRPr="002D05A5">
        <w:t>for</w:t>
      </w:r>
      <w:r w:rsidR="002D05A5">
        <w:t xml:space="preserve"> </w:t>
      </w:r>
      <w:r w:rsidRPr="002D05A5">
        <w:t>all</w:t>
      </w:r>
      <w:r w:rsidR="002D05A5">
        <w:t xml:space="preserve"> </w:t>
      </w:r>
      <w:r w:rsidRPr="002D05A5">
        <w:t>cases</w:t>
      </w:r>
      <w:r w:rsidR="002D05A5">
        <w:t xml:space="preserve"> </w:t>
      </w:r>
      <w:r w:rsidRPr="002D05A5">
        <w:t>pending</w:t>
      </w:r>
      <w:r w:rsidR="002D05A5">
        <w:t xml:space="preserve"> </w:t>
      </w:r>
      <w:r w:rsidRPr="002D05A5">
        <w:t>or</w:t>
      </w:r>
      <w:r w:rsidR="002D05A5">
        <w:t xml:space="preserve"> </w:t>
      </w:r>
      <w:r w:rsidRPr="002D05A5">
        <w:t>filed</w:t>
      </w:r>
      <w:r w:rsidR="002D05A5">
        <w:t xml:space="preserve"> </w:t>
      </w:r>
      <w:r w:rsidRPr="002D05A5">
        <w:t>on</w:t>
      </w:r>
      <w:r w:rsidR="002D05A5">
        <w:t xml:space="preserve"> </w:t>
      </w:r>
      <w:r w:rsidRPr="002D05A5">
        <w:t>or</w:t>
      </w:r>
      <w:r w:rsidR="002D05A5">
        <w:t xml:space="preserve"> </w:t>
      </w:r>
      <w:r w:rsidRPr="002D05A5">
        <w:t>afte</w:t>
      </w:r>
      <w:r w:rsidR="004F0381" w:rsidRPr="002D05A5">
        <w:t>r</w:t>
      </w:r>
      <w:r w:rsidR="002D05A5">
        <w:t xml:space="preserve"> </w:t>
      </w:r>
      <w:r w:rsidR="004F0381" w:rsidRPr="002D05A5">
        <w:t>December</w:t>
      </w:r>
      <w:r w:rsidR="002D05A5">
        <w:t xml:space="preserve"> </w:t>
      </w:r>
      <w:r w:rsidR="004F0381" w:rsidRPr="002D05A5">
        <w:t>31,</w:t>
      </w:r>
      <w:r w:rsidR="002D05A5">
        <w:t xml:space="preserve"> </w:t>
      </w:r>
      <w:r w:rsidR="004F0381" w:rsidRPr="002D05A5">
        <w:t>2024</w:t>
      </w:r>
      <w:r w:rsidRPr="002D05A5">
        <w:t>.]</w:t>
      </w:r>
    </w:p>
    <w:sectPr w:rsidR="00AD18C6" w:rsidSect="002D05A5">
      <w:pgSz w:w="12240" w:h="15840" w:code="1"/>
      <w:pgMar w:top="1440" w:right="1440" w:bottom="1440" w:left="144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0EDEB7" w14:textId="77777777" w:rsidR="00221117" w:rsidRDefault="00221117" w:rsidP="00AE66E6">
      <w:r>
        <w:separator/>
      </w:r>
    </w:p>
  </w:endnote>
  <w:endnote w:type="continuationSeparator" w:id="0">
    <w:p w14:paraId="25608698" w14:textId="77777777" w:rsidR="00221117" w:rsidRDefault="00221117" w:rsidP="00AE6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8724AA" w14:textId="77777777" w:rsidR="00221117" w:rsidRDefault="00221117" w:rsidP="00AE66E6">
      <w:r>
        <w:separator/>
      </w:r>
    </w:p>
  </w:footnote>
  <w:footnote w:type="continuationSeparator" w:id="0">
    <w:p w14:paraId="7175F13C" w14:textId="77777777" w:rsidR="00221117" w:rsidRDefault="00221117" w:rsidP="00AE66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7D6125"/>
    <w:multiLevelType w:val="hybridMultilevel"/>
    <w:tmpl w:val="0F5A4856"/>
    <w:lvl w:ilvl="0" w:tplc="A20892A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41E6E09"/>
    <w:multiLevelType w:val="hybridMultilevel"/>
    <w:tmpl w:val="58820882"/>
    <w:lvl w:ilvl="0" w:tplc="DB620148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ED54DF3"/>
    <w:multiLevelType w:val="hybridMultilevel"/>
    <w:tmpl w:val="36749022"/>
    <w:lvl w:ilvl="0" w:tplc="99EA15B2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FDB2DDA"/>
    <w:multiLevelType w:val="hybridMultilevel"/>
    <w:tmpl w:val="667AC26C"/>
    <w:lvl w:ilvl="0" w:tplc="F58ED632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C63947"/>
    <w:multiLevelType w:val="hybridMultilevel"/>
    <w:tmpl w:val="43DE1FE2"/>
    <w:lvl w:ilvl="0" w:tplc="7144AE8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CB9248C"/>
    <w:multiLevelType w:val="hybridMultilevel"/>
    <w:tmpl w:val="B6125768"/>
    <w:lvl w:ilvl="0" w:tplc="26F4CF44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7DC65A90"/>
    <w:multiLevelType w:val="hybridMultilevel"/>
    <w:tmpl w:val="1C4A8DF6"/>
    <w:lvl w:ilvl="0" w:tplc="E81CF67E">
      <w:start w:val="1"/>
      <w:numFmt w:val="upperLetter"/>
      <w:pStyle w:val="Subtitle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7FAE002A"/>
    <w:multiLevelType w:val="hybridMultilevel"/>
    <w:tmpl w:val="5072A802"/>
    <w:lvl w:ilvl="0" w:tplc="FFCCF3A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4374112">
    <w:abstractNumId w:val="0"/>
  </w:num>
  <w:num w:numId="2" w16cid:durableId="1303265136">
    <w:abstractNumId w:val="4"/>
  </w:num>
  <w:num w:numId="3" w16cid:durableId="215286677">
    <w:abstractNumId w:val="1"/>
  </w:num>
  <w:num w:numId="4" w16cid:durableId="31419459">
    <w:abstractNumId w:val="3"/>
  </w:num>
  <w:num w:numId="5" w16cid:durableId="1255896499">
    <w:abstractNumId w:val="5"/>
  </w:num>
  <w:num w:numId="6" w16cid:durableId="1618877129">
    <w:abstractNumId w:val="6"/>
  </w:num>
  <w:num w:numId="7" w16cid:durableId="319308389">
    <w:abstractNumId w:val="2"/>
  </w:num>
  <w:num w:numId="8" w16cid:durableId="12585578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036E"/>
    <w:rsid w:val="0006105D"/>
    <w:rsid w:val="00087F61"/>
    <w:rsid w:val="0011500A"/>
    <w:rsid w:val="0017569D"/>
    <w:rsid w:val="001B683C"/>
    <w:rsid w:val="001E2331"/>
    <w:rsid w:val="00202508"/>
    <w:rsid w:val="0021715F"/>
    <w:rsid w:val="00221117"/>
    <w:rsid w:val="002A3CBE"/>
    <w:rsid w:val="002D05A5"/>
    <w:rsid w:val="002D7219"/>
    <w:rsid w:val="00312840"/>
    <w:rsid w:val="0040014D"/>
    <w:rsid w:val="00427F73"/>
    <w:rsid w:val="004710D6"/>
    <w:rsid w:val="004B7FCB"/>
    <w:rsid w:val="004C739D"/>
    <w:rsid w:val="004F0381"/>
    <w:rsid w:val="005145D5"/>
    <w:rsid w:val="005B011D"/>
    <w:rsid w:val="005B2DF0"/>
    <w:rsid w:val="006807C5"/>
    <w:rsid w:val="00807AC3"/>
    <w:rsid w:val="008165DB"/>
    <w:rsid w:val="00840636"/>
    <w:rsid w:val="00842C8D"/>
    <w:rsid w:val="00844A1F"/>
    <w:rsid w:val="009010E9"/>
    <w:rsid w:val="00927B8A"/>
    <w:rsid w:val="009C2AD2"/>
    <w:rsid w:val="00A3036E"/>
    <w:rsid w:val="00A3117F"/>
    <w:rsid w:val="00A42CF9"/>
    <w:rsid w:val="00A4330E"/>
    <w:rsid w:val="00A973C6"/>
    <w:rsid w:val="00AA6399"/>
    <w:rsid w:val="00AB0351"/>
    <w:rsid w:val="00AB4F13"/>
    <w:rsid w:val="00AD18C6"/>
    <w:rsid w:val="00AE0EDB"/>
    <w:rsid w:val="00AE66E6"/>
    <w:rsid w:val="00B52187"/>
    <w:rsid w:val="00BE4C8E"/>
    <w:rsid w:val="00C22334"/>
    <w:rsid w:val="00C34BC4"/>
    <w:rsid w:val="00C363BE"/>
    <w:rsid w:val="00C460DB"/>
    <w:rsid w:val="00C52326"/>
    <w:rsid w:val="00C6353B"/>
    <w:rsid w:val="00C83B89"/>
    <w:rsid w:val="00CF3EB4"/>
    <w:rsid w:val="00D25CE7"/>
    <w:rsid w:val="00D37FEC"/>
    <w:rsid w:val="00D74A75"/>
    <w:rsid w:val="00DC6BB0"/>
    <w:rsid w:val="00E670A0"/>
    <w:rsid w:val="00E85A9D"/>
    <w:rsid w:val="00EA4B5E"/>
    <w:rsid w:val="00EE4B25"/>
    <w:rsid w:val="00EE5689"/>
    <w:rsid w:val="00FB6D9D"/>
    <w:rsid w:val="00FD3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65233A"/>
  <w15:docId w15:val="{1336B90A-4704-46B8-877B-3A4FAB470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Garamond" w:eastAsiaTheme="minorHAnsi" w:hAnsi="Garamond" w:cstheme="minorBidi"/>
        <w:sz w:val="28"/>
        <w:szCs w:val="28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05A5"/>
    <w:pPr>
      <w:spacing w:line="480" w:lineRule="auto"/>
      <w:ind w:firstLine="720"/>
      <w:jc w:val="both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460DB"/>
    <w:pPr>
      <w:keepNext/>
      <w:keepLines/>
      <w:spacing w:line="240" w:lineRule="auto"/>
      <w:ind w:firstLine="0"/>
      <w:outlineLvl w:val="0"/>
    </w:pPr>
    <w:rPr>
      <w:rFonts w:ascii="Times New Roman Bold" w:eastAsiaTheme="majorEastAsia" w:hAnsi="Times New Roman Bold" w:cstheme="majorBidi"/>
      <w:b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C52326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szCs w:val="24"/>
    </w:rPr>
  </w:style>
  <w:style w:type="character" w:styleId="LineNumber">
    <w:name w:val="line number"/>
    <w:basedOn w:val="DefaultParagraphFont"/>
    <w:uiPriority w:val="99"/>
    <w:semiHidden/>
    <w:unhideWhenUsed/>
    <w:rsid w:val="00AE66E6"/>
  </w:style>
  <w:style w:type="paragraph" w:styleId="ListParagraph">
    <w:name w:val="List Paragraph"/>
    <w:basedOn w:val="Normal"/>
    <w:uiPriority w:val="34"/>
    <w:qFormat/>
    <w:rsid w:val="005B011D"/>
    <w:pPr>
      <w:tabs>
        <w:tab w:val="left" w:pos="720"/>
        <w:tab w:val="left" w:pos="1440"/>
        <w:tab w:val="left" w:pos="2160"/>
        <w:tab w:val="left" w:pos="2880"/>
        <w:tab w:val="left" w:pos="3600"/>
      </w:tabs>
    </w:pPr>
    <w:rPr>
      <w:rFonts w:cs="Times New Roman"/>
      <w:szCs w:val="24"/>
    </w:rPr>
  </w:style>
  <w:style w:type="paragraph" w:styleId="Header">
    <w:name w:val="header"/>
    <w:basedOn w:val="Normal"/>
    <w:link w:val="HeaderChar"/>
    <w:uiPriority w:val="99"/>
    <w:unhideWhenUsed/>
    <w:rsid w:val="00AE66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66E6"/>
  </w:style>
  <w:style w:type="paragraph" w:styleId="Footer">
    <w:name w:val="footer"/>
    <w:basedOn w:val="Normal"/>
    <w:link w:val="FooterChar"/>
    <w:uiPriority w:val="99"/>
    <w:unhideWhenUsed/>
    <w:rsid w:val="00B52187"/>
    <w:pPr>
      <w:tabs>
        <w:tab w:val="center" w:pos="4680"/>
        <w:tab w:val="right" w:pos="9360"/>
      </w:tabs>
      <w:spacing w:line="240" w:lineRule="auto"/>
    </w:pPr>
    <w:rPr>
      <w:b/>
    </w:rPr>
  </w:style>
  <w:style w:type="character" w:customStyle="1" w:styleId="FooterChar">
    <w:name w:val="Footer Char"/>
    <w:basedOn w:val="DefaultParagraphFont"/>
    <w:link w:val="Footer"/>
    <w:uiPriority w:val="99"/>
    <w:rsid w:val="00B52187"/>
    <w:rPr>
      <w:rFonts w:ascii="Times New Roman" w:hAnsi="Times New Roman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66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66E6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1B683C"/>
    <w:pPr>
      <w:contextualSpacing/>
    </w:pPr>
    <w:rPr>
      <w:rFonts w:ascii="Times New Roman Bold" w:eastAsiaTheme="majorEastAsia" w:hAnsi="Times New Roman Bold" w:cstheme="majorBidi"/>
      <w:b/>
      <w:kern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B683C"/>
    <w:rPr>
      <w:rFonts w:ascii="Times New Roman Bold" w:eastAsiaTheme="majorEastAsia" w:hAnsi="Times New Roman Bold" w:cstheme="majorBidi"/>
      <w:b/>
      <w:kern w:val="28"/>
      <w:sz w:val="24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B683C"/>
    <w:pPr>
      <w:numPr>
        <w:numId w:val="6"/>
      </w:numPr>
      <w:ind w:left="0" w:firstLine="720"/>
    </w:pPr>
    <w:rPr>
      <w:rFonts w:eastAsiaTheme="minorEastAsia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1B683C"/>
    <w:rPr>
      <w:rFonts w:ascii="Times New Roman" w:eastAsiaTheme="minorEastAsia" w:hAnsi="Times New Roman"/>
      <w:sz w:val="24"/>
      <w:szCs w:val="22"/>
    </w:rPr>
  </w:style>
  <w:style w:type="character" w:styleId="SubtleEmphasis">
    <w:name w:val="Subtle Emphasis"/>
    <w:basedOn w:val="DefaultParagraphFont"/>
    <w:uiPriority w:val="19"/>
    <w:qFormat/>
    <w:rsid w:val="001B683C"/>
    <w:rPr>
      <w:rFonts w:ascii="Times New Roman" w:hAnsi="Times New Roman"/>
      <w:b/>
      <w:i w:val="0"/>
      <w:iCs/>
      <w:color w:val="404040" w:themeColor="text1" w:themeTint="BF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C460DB"/>
    <w:rPr>
      <w:rFonts w:ascii="Times New Roman Bold" w:eastAsiaTheme="majorEastAsia" w:hAnsi="Times New Roman Bold" w:cstheme="majorBidi"/>
      <w:b/>
      <w:sz w:val="24"/>
      <w:szCs w:val="32"/>
    </w:rPr>
  </w:style>
  <w:style w:type="character" w:styleId="Emphasis">
    <w:name w:val="Emphasis"/>
    <w:basedOn w:val="DefaultParagraphFont"/>
    <w:uiPriority w:val="20"/>
    <w:qFormat/>
    <w:rsid w:val="001B683C"/>
    <w:rPr>
      <w:rFonts w:ascii="Times New Roman" w:hAnsi="Times New Roman"/>
      <w:b/>
      <w:i/>
      <w:iCs/>
      <w:sz w:val="24"/>
    </w:rPr>
  </w:style>
  <w:style w:type="character" w:styleId="Hyperlink">
    <w:name w:val="Hyperlink"/>
    <w:basedOn w:val="DefaultParagraphFont"/>
    <w:uiPriority w:val="99"/>
    <w:unhideWhenUsed/>
    <w:rsid w:val="00A3036E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3036E"/>
    <w:rPr>
      <w:color w:val="605E5C"/>
      <w:shd w:val="clear" w:color="auto" w:fill="E1DFDD"/>
    </w:rPr>
  </w:style>
  <w:style w:type="character" w:customStyle="1" w:styleId="statutes">
    <w:name w:val="statutes"/>
    <w:basedOn w:val="DefaultParagraphFont"/>
    <w:rsid w:val="00C22334"/>
  </w:style>
  <w:style w:type="character" w:customStyle="1" w:styleId="decisia-reflex">
    <w:name w:val="decisia-reflex"/>
    <w:basedOn w:val="DefaultParagraphFont"/>
    <w:rsid w:val="00C22334"/>
  </w:style>
  <w:style w:type="paragraph" w:styleId="Revision">
    <w:name w:val="Revision"/>
    <w:hidden/>
    <w:uiPriority w:val="99"/>
    <w:semiHidden/>
    <w:rsid w:val="00087F61"/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A63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63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6399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63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6399"/>
    <w:rPr>
      <w:rFonts w:ascii="Times New Roman" w:hAnsi="Times New Roman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2D05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28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639535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82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855598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33343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15624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056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80566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9490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74799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8744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26815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63189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8034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53111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02183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53895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4378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321994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65279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679365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7052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924880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2724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23162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61693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30561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95722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6987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7405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41812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87116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963029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86423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96310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5946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64093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3040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9987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6898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262606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21600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532621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7903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11218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329857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50588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131452">
          <w:marLeft w:val="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30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5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61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42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2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5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W:\RULES\Committee%20Files\Rules%20of%20Civil%20Procedure\Pending%20RCRs\RCR%20No.%201280%20-%20Garnishment\Rules%20Drafts\Working%20Committee%20Drafts\Rule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6" ma:contentTypeDescription="Create a new document." ma:contentTypeScope="" ma:versionID="3ddf6efcdf069dbc7b7a1fb2e6b65f96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4bb5859e1daf5a6dd3678d0bfa688047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9105B5-4965-4E48-AB49-A7D1EA891CC9}">
  <ds:schemaRefs>
    <ds:schemaRef ds:uri="http://schemas.microsoft.com/office/2006/metadata/properties"/>
    <ds:schemaRef ds:uri="http://schemas.microsoft.com/office/infopath/2007/PartnerControls"/>
    <ds:schemaRef ds:uri="b8139804-05ee-428b-977c-08510ab853ad"/>
    <ds:schemaRef ds:uri="677a6d1a-9d3a-43c4-be6b-84d43132ca40"/>
  </ds:schemaRefs>
</ds:datastoreItem>
</file>

<file path=customXml/itemProps2.xml><?xml version="1.0" encoding="utf-8"?>
<ds:datastoreItem xmlns:ds="http://schemas.openxmlformats.org/officeDocument/2006/customXml" ds:itemID="{9D3165C8-5178-4E63-8894-8070462CA0C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84964E-E03A-4670-9D2A-5E041FD5F1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Rule template.dotx</Template>
  <TotalTime>2</TotalTime>
  <Pages>3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Cynthia SinghDhillon</cp:lastModifiedBy>
  <cp:revision>4</cp:revision>
  <dcterms:created xsi:type="dcterms:W3CDTF">2024-10-08T16:44:00Z</dcterms:created>
  <dcterms:modified xsi:type="dcterms:W3CDTF">2024-10-10T15:09:00Z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0x0101004176AC76B451824F8B2AD3249B169975</vt:lpwstr>
  </property>
  <property fmtid="{D5CDD505-2E9C-101B-9397-08002B2CF9AE}" pid="3" name="MediaServiceImageTags">
    <vt:lpwstr/>
  </property>
</Properties>
</file>